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EB9" w:rsidRPr="00B21B2F" w:rsidRDefault="00B21B2F" w:rsidP="008A0EB9">
      <w:pPr>
        <w:jc w:val="left"/>
        <w:rPr>
          <w:rFonts w:ascii="HGP創英角ﾎﾟｯﾌﾟ体" w:eastAsia="HGP創英角ﾎﾟｯﾌﾟ体" w:hAnsi="HGP創英角ﾎﾟｯﾌﾟ体"/>
          <w:sz w:val="28"/>
          <w:u w:val="double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500B5163" wp14:editId="5D3E1A2E">
            <wp:simplePos x="0" y="0"/>
            <wp:positionH relativeFrom="column">
              <wp:posOffset>3939540</wp:posOffset>
            </wp:positionH>
            <wp:positionV relativeFrom="paragraph">
              <wp:posOffset>6350</wp:posOffset>
            </wp:positionV>
            <wp:extent cx="398780" cy="431800"/>
            <wp:effectExtent l="0" t="0" r="1270" b="6350"/>
            <wp:wrapNone/>
            <wp:docPr id="94" name="図 94" descr="http://www.fukkachan.com/cgi-bin/mgalbum/img/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kachan.com/cgi-bin/mgalbum/img/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C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A03F556" wp14:editId="04E7EA11">
                <wp:simplePos x="0" y="0"/>
                <wp:positionH relativeFrom="column">
                  <wp:posOffset>5337175</wp:posOffset>
                </wp:positionH>
                <wp:positionV relativeFrom="paragraph">
                  <wp:posOffset>-18415</wp:posOffset>
                </wp:positionV>
                <wp:extent cx="4991100" cy="1428750"/>
                <wp:effectExtent l="0" t="0" r="0" b="0"/>
                <wp:wrapNone/>
                <wp:docPr id="1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50A" w:rsidRPr="00683BA6" w:rsidRDefault="00890CBD" w:rsidP="00683BA6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w w:val="150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3B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w w:val="150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パティオまつり</w:t>
                            </w:r>
                          </w:p>
                          <w:p w:rsidR="00890CBD" w:rsidRPr="00683BA6" w:rsidRDefault="00CA4599" w:rsidP="00683BA6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w w:val="150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w w:val="150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２０１９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3F556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420.25pt;margin-top:-1.45pt;width:393pt;height:112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/ktw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" filled="f" stroked="f">
                <v:textbox inset="5.85pt,.7pt,5.85pt,.7pt">
                  <w:txbxContent>
                    <w:p w:rsidR="00CD050A" w:rsidRPr="00683BA6" w:rsidRDefault="00890CBD" w:rsidP="00683BA6">
                      <w:pPr>
                        <w:spacing w:line="10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w w:val="150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3B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w w:val="150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パティオまつり</w:t>
                      </w:r>
                    </w:p>
                    <w:p w:rsidR="00890CBD" w:rsidRPr="00683BA6" w:rsidRDefault="00CA4599" w:rsidP="00683BA6">
                      <w:pPr>
                        <w:spacing w:line="10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w w:val="150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w w:val="150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２０１９</w:t>
                      </w:r>
                    </w:p>
                  </w:txbxContent>
                </v:textbox>
              </v:shape>
            </w:pict>
          </mc:Fallback>
        </mc:AlternateContent>
      </w:r>
      <w:r w:rsidR="008A0EB9">
        <w:rPr>
          <w:noProof/>
        </w:rPr>
        <w:drawing>
          <wp:anchor distT="0" distB="0" distL="114300" distR="114300" simplePos="0" relativeHeight="251772416" behindDoc="0" locked="0" layoutInCell="1" allowOverlap="1" wp14:anchorId="327F4109" wp14:editId="56EEC671">
            <wp:simplePos x="0" y="0"/>
            <wp:positionH relativeFrom="column">
              <wp:posOffset>988695</wp:posOffset>
            </wp:positionH>
            <wp:positionV relativeFrom="paragraph">
              <wp:posOffset>-3175</wp:posOffset>
            </wp:positionV>
            <wp:extent cx="398780" cy="431800"/>
            <wp:effectExtent l="0" t="0" r="1270" b="6350"/>
            <wp:wrapNone/>
            <wp:docPr id="119" name="図 119" descr="http://www.fukkachan.com/cgi-bin/mgalbum/img/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kachan.com/cgi-bin/mgalbum/img/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EB9">
        <w:rPr>
          <w:rFonts w:ascii="HGP創英角ﾎﾟｯﾌﾟ体" w:eastAsia="HGP創英角ﾎﾟｯﾌﾟ体" w:hAnsi="HGP創英角ﾎﾟｯﾌﾟ体" w:hint="eastAsia"/>
          <w:sz w:val="24"/>
        </w:rPr>
        <w:t xml:space="preserve">　　　　　　　　　　　　　　　</w:t>
      </w:r>
      <w:r w:rsidR="008A0EB9" w:rsidRPr="00B21B2F">
        <w:rPr>
          <w:rFonts w:ascii="HGP創英角ﾎﾟｯﾌﾟ体" w:eastAsia="HGP創英角ﾎﾟｯﾌﾟ体" w:hAnsi="HGP創英角ﾎﾟｯﾌﾟ体" w:hint="eastAsia"/>
          <w:sz w:val="36"/>
          <w:u w:val="double"/>
        </w:rPr>
        <w:t>パティオからのお知らせ</w:t>
      </w:r>
    </w:p>
    <w:p w:rsidR="008A0EB9" w:rsidRDefault="00110203" w:rsidP="00CD050A">
      <w:pPr>
        <w:rPr>
          <w:rFonts w:ascii="HGP創英角ﾎﾟｯﾌﾟ体" w:eastAsia="HGP創英角ﾎﾟｯﾌﾟ体" w:hAnsi="HGP創英角ﾎﾟｯﾌﾟ体"/>
          <w:sz w:val="24"/>
        </w:rPr>
      </w:pPr>
      <w:bookmarkStart w:id="0" w:name="_GoBack"/>
      <w:bookmarkEnd w:id="0"/>
      <w:r>
        <w:rPr>
          <w:rFonts w:ascii="HGP創英角ﾎﾟｯﾌﾟ体" w:eastAsia="HGP創英角ﾎﾟｯﾌﾟ体" w:hAnsi="HGP創英角ﾎﾟｯﾌﾟ体" w:hint="eastAsia"/>
          <w:noProof/>
          <w:sz w:val="24"/>
        </w:rPr>
        <w:drawing>
          <wp:anchor distT="0" distB="0" distL="114300" distR="114300" simplePos="0" relativeHeight="251958784" behindDoc="1" locked="0" layoutInCell="1" allowOverlap="1" wp14:anchorId="0792C4D0" wp14:editId="24952566">
            <wp:simplePos x="0" y="0"/>
            <wp:positionH relativeFrom="column">
              <wp:posOffset>2044700</wp:posOffset>
            </wp:positionH>
            <wp:positionV relativeFrom="paragraph">
              <wp:posOffset>78105</wp:posOffset>
            </wp:positionV>
            <wp:extent cx="1173480" cy="359410"/>
            <wp:effectExtent l="0" t="0" r="7620" b="2540"/>
            <wp:wrapNone/>
            <wp:docPr id="125" name="図 125" descr="C:\Users\shinko-fukaya2\AppData\Local\Microsoft\Windows\Temporary Internet Files\Content.IE5\8YYI195C\publicdomainq-0005541dhqel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hinko-fukaya2\AppData\Local\Microsoft\Windows\Temporary Internet Files\Content.IE5\8YYI195C\publicdomainq-0005541dhqeli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C3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907584" behindDoc="0" locked="0" layoutInCell="1" allowOverlap="1" wp14:anchorId="31B1AEE1" wp14:editId="088EB034">
            <wp:simplePos x="0" y="0"/>
            <wp:positionH relativeFrom="column">
              <wp:posOffset>9103360</wp:posOffset>
            </wp:positionH>
            <wp:positionV relativeFrom="paragraph">
              <wp:posOffset>219075</wp:posOffset>
            </wp:positionV>
            <wp:extent cx="873760" cy="719455"/>
            <wp:effectExtent l="0" t="0" r="2540" b="4445"/>
            <wp:wrapNone/>
            <wp:docPr id="82" name="図 82" descr="C:\Users\shinko-fukaya2\AppData\Local\Microsoft\Windows\Temporary Internet Files\Content.IE5\SG9HMV1H\publicdomainq-0007693kspfku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nko-fukaya2\AppData\Local\Microsoft\Windows\Temporary Internet Files\Content.IE5\SG9HMV1H\publicdomainq-0007693kspfku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C3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908608" behindDoc="0" locked="0" layoutInCell="1" allowOverlap="1" wp14:anchorId="650A72C9" wp14:editId="5CE27630">
            <wp:simplePos x="0" y="0"/>
            <wp:positionH relativeFrom="column">
              <wp:posOffset>5523230</wp:posOffset>
            </wp:positionH>
            <wp:positionV relativeFrom="paragraph">
              <wp:posOffset>216535</wp:posOffset>
            </wp:positionV>
            <wp:extent cx="976630" cy="719455"/>
            <wp:effectExtent l="0" t="0" r="0" b="4445"/>
            <wp:wrapNone/>
            <wp:docPr id="93" name="図 93" descr="C:\Users\shinko-fukaya2\AppData\Local\Microsoft\Windows\Temporary Internet Files\Content.IE5\8YYI195C\publicdomainq-0007828yurdc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nko-fukaya2\AppData\Local\Microsoft\Windows\Temporary Internet Files\Content.IE5\8YYI195C\publicdomainq-0007828yurdcw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EB9" w:rsidRPr="008A0EB9" w:rsidRDefault="00E9112E" w:rsidP="00CD050A">
      <w:pPr>
        <w:rPr>
          <w:rFonts w:ascii="HGP創英角ﾎﾟｯﾌﾟ体" w:eastAsia="HGP創英角ﾎﾟｯﾌﾟ体" w:hAnsi="HGP創英角ﾎﾟｯﾌﾟ体"/>
          <w:sz w:val="24"/>
        </w:rPr>
      </w:pPr>
      <w:r w:rsidRPr="00B21B2F">
        <w:rPr>
          <w:rFonts w:ascii="HGP創英角ﾎﾟｯﾌﾟ体" w:eastAsia="HGP創英角ﾎﾟｯﾌﾟ体" w:hAnsi="HGP創英角ﾎﾟｯﾌﾟ体" w:hint="eastAsia"/>
          <w:sz w:val="24"/>
          <w:highlight w:val="yellow"/>
        </w:rPr>
        <w:t>★</w:t>
      </w:r>
      <w:r w:rsidR="008A0EB9" w:rsidRPr="00B21B2F">
        <w:rPr>
          <w:rFonts w:ascii="HGP創英角ﾎﾟｯﾌﾟ体" w:eastAsia="HGP創英角ﾎﾟｯﾌﾟ体" w:hAnsi="HGP創英角ﾎﾟｯﾌﾟ体" w:hint="eastAsia"/>
          <w:sz w:val="24"/>
          <w:highlight w:val="yellow"/>
        </w:rPr>
        <w:t>すこやかキッズ体操教室</w:t>
      </w:r>
    </w:p>
    <w:p w:rsidR="008A0EB9" w:rsidRPr="008A0EB9" w:rsidRDefault="008A0EB9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 w:hint="eastAsia"/>
          <w:sz w:val="24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sz w:val="24"/>
        </w:rPr>
        <w:t>毎週金曜日16：00～16：50　パティオ2階第1研修室にて</w:t>
      </w:r>
    </w:p>
    <w:p w:rsidR="008A0EB9" w:rsidRPr="008A0EB9" w:rsidRDefault="008A0EB9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 w:hint="eastAsia"/>
          <w:sz w:val="24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sz w:val="24"/>
        </w:rPr>
        <w:t>3歳～5歳（未就学児）　月謝制1カ月￥4000</w:t>
      </w:r>
    </w:p>
    <w:p w:rsidR="008A0EB9" w:rsidRPr="008A0EB9" w:rsidRDefault="00F231C3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92224" behindDoc="0" locked="0" layoutInCell="1" allowOverlap="1" wp14:anchorId="76DD023A" wp14:editId="17AB4F67">
            <wp:simplePos x="0" y="0"/>
            <wp:positionH relativeFrom="column">
              <wp:posOffset>7693660</wp:posOffset>
            </wp:positionH>
            <wp:positionV relativeFrom="paragraph">
              <wp:posOffset>144780</wp:posOffset>
            </wp:positionV>
            <wp:extent cx="2171700" cy="1628775"/>
            <wp:effectExtent l="0" t="0" r="0" b="9525"/>
            <wp:wrapNone/>
            <wp:docPr id="19" name="図 19" descr="L:\写真\平成28年度\H28年第４回パティオまつり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写真\平成28年度\H28年第４回パティオまつり\IMG_0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95296" behindDoc="0" locked="0" layoutInCell="1" allowOverlap="1" wp14:anchorId="2211DE23" wp14:editId="2283B5A4">
            <wp:simplePos x="0" y="0"/>
            <wp:positionH relativeFrom="column">
              <wp:posOffset>5537200</wp:posOffset>
            </wp:positionH>
            <wp:positionV relativeFrom="paragraph">
              <wp:posOffset>154940</wp:posOffset>
            </wp:positionV>
            <wp:extent cx="2156460" cy="1617980"/>
            <wp:effectExtent l="0" t="0" r="0" b="1270"/>
            <wp:wrapNone/>
            <wp:docPr id="60" name="図 60" descr="L:\写真\2019年桜＆チューリップ\DSC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写真\2019年桜＆チューリップ\DSC00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EB9">
        <w:rPr>
          <w:rFonts w:ascii="ＭＳ Ｐ明朝" w:eastAsia="ＭＳ Ｐ明朝" w:hAnsi="ＭＳ Ｐ明朝" w:hint="eastAsia"/>
          <w:sz w:val="24"/>
        </w:rPr>
        <w:t xml:space="preserve">　</w:t>
      </w:r>
      <w:r w:rsidR="008A0EB9">
        <w:rPr>
          <w:rFonts w:ascii="HGP創英角ﾎﾟｯﾌﾟ体" w:eastAsia="HGP創英角ﾎﾟｯﾌﾟ体" w:hAnsi="HGP創英角ﾎﾟｯﾌﾟ体" w:hint="eastAsia"/>
          <w:sz w:val="24"/>
        </w:rPr>
        <w:t xml:space="preserve">　体つくり運動を中心にマット運動を行い、体幹を鍛えます！</w:t>
      </w:r>
    </w:p>
    <w:p w:rsidR="008A0EB9" w:rsidRPr="008A0EB9" w:rsidRDefault="008A0EB9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 w:hint="eastAsia"/>
          <w:sz w:val="24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sz w:val="24"/>
        </w:rPr>
        <w:t xml:space="preserve">　～体を動かすことが好きな元気っ子、集まれ！！～</w:t>
      </w:r>
    </w:p>
    <w:p w:rsidR="008A0EB9" w:rsidRPr="008A0EB9" w:rsidRDefault="00110203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24"/>
        </w:rPr>
        <w:drawing>
          <wp:anchor distT="0" distB="0" distL="114300" distR="114300" simplePos="0" relativeHeight="251955712" behindDoc="0" locked="0" layoutInCell="1" allowOverlap="1" wp14:anchorId="2D454207" wp14:editId="5502D4B1">
            <wp:simplePos x="0" y="0"/>
            <wp:positionH relativeFrom="column">
              <wp:posOffset>4438650</wp:posOffset>
            </wp:positionH>
            <wp:positionV relativeFrom="paragraph">
              <wp:posOffset>37465</wp:posOffset>
            </wp:positionV>
            <wp:extent cx="287655" cy="287655"/>
            <wp:effectExtent l="19050" t="0" r="0" b="17145"/>
            <wp:wrapNone/>
            <wp:docPr id="123" name="図 123" descr="C:\Users\shinko-fukaya2\AppData\Local\Microsoft\Windows\Temporary Internet Files\Content.IE5\6DSU8W8X\Emoji_u276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nko-fukaya2\AppData\Local\Microsoft\Windows\Temporary Internet Files\Content.IE5\6DSU8W8X\Emoji_u2764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6573"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24"/>
        </w:rPr>
        <w:drawing>
          <wp:anchor distT="0" distB="0" distL="114300" distR="114300" simplePos="0" relativeHeight="251951616" behindDoc="1" locked="0" layoutInCell="1" allowOverlap="1" wp14:anchorId="0A03A2BF" wp14:editId="488721EC">
            <wp:simplePos x="0" y="0"/>
            <wp:positionH relativeFrom="column">
              <wp:posOffset>2153285</wp:posOffset>
            </wp:positionH>
            <wp:positionV relativeFrom="paragraph">
              <wp:posOffset>134620</wp:posOffset>
            </wp:positionV>
            <wp:extent cx="287655" cy="287655"/>
            <wp:effectExtent l="38100" t="19050" r="0" b="0"/>
            <wp:wrapNone/>
            <wp:docPr id="120" name="図 120" descr="C:\Users\shinko-fukaya2\AppData\Local\Microsoft\Windows\Temporary Internet Files\Content.IE5\6DSU8W8X\Emoji_u276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nko-fukaya2\AppData\Local\Microsoft\Windows\Temporary Internet Files\Content.IE5\6DSU8W8X\Emoji_u2764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1636"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24"/>
        </w:rPr>
        <w:drawing>
          <wp:anchor distT="0" distB="0" distL="114300" distR="114300" simplePos="0" relativeHeight="251946496" behindDoc="0" locked="0" layoutInCell="1" allowOverlap="1" wp14:anchorId="032D3ED8" wp14:editId="79D08B5A">
            <wp:simplePos x="0" y="0"/>
            <wp:positionH relativeFrom="column">
              <wp:posOffset>2613025</wp:posOffset>
            </wp:positionH>
            <wp:positionV relativeFrom="paragraph">
              <wp:posOffset>85725</wp:posOffset>
            </wp:positionV>
            <wp:extent cx="290830" cy="359410"/>
            <wp:effectExtent l="0" t="0" r="0" b="2540"/>
            <wp:wrapNone/>
            <wp:docPr id="116" name="図 116" descr="C:\Users\shinko-fukaya2\AppData\Local\Microsoft\Windows\Temporary Internet Files\Content.IE5\WK0M2S4Z\publicdomainq-0002654qv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nko-fukaya2\AppData\Local\Microsoft\Windows\Temporary Internet Files\Content.IE5\WK0M2S4Z\publicdomainq-0002654qva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24"/>
        </w:rPr>
        <w:drawing>
          <wp:anchor distT="0" distB="0" distL="114300" distR="114300" simplePos="0" relativeHeight="251949568" behindDoc="0" locked="0" layoutInCell="1" allowOverlap="1" wp14:anchorId="507F0650" wp14:editId="34220640">
            <wp:simplePos x="0" y="0"/>
            <wp:positionH relativeFrom="column">
              <wp:posOffset>2906395</wp:posOffset>
            </wp:positionH>
            <wp:positionV relativeFrom="paragraph">
              <wp:posOffset>164465</wp:posOffset>
            </wp:positionV>
            <wp:extent cx="287655" cy="287655"/>
            <wp:effectExtent l="19050" t="0" r="0" b="17145"/>
            <wp:wrapNone/>
            <wp:docPr id="118" name="図 118" descr="C:\Users\shinko-fukaya2\AppData\Local\Microsoft\Windows\Temporary Internet Files\Content.IE5\6DSU8W8X\Emoji_u276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nko-fukaya2\AppData\Local\Microsoft\Windows\Temporary Internet Files\Content.IE5\6DSU8W8X\Emoji_u2764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3853"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945472" behindDoc="0" locked="0" layoutInCell="1" allowOverlap="1" wp14:anchorId="1856A144" wp14:editId="4E756347">
            <wp:simplePos x="0" y="0"/>
            <wp:positionH relativeFrom="column">
              <wp:posOffset>3217545</wp:posOffset>
            </wp:positionH>
            <wp:positionV relativeFrom="paragraph">
              <wp:posOffset>180975</wp:posOffset>
            </wp:positionV>
            <wp:extent cx="554990" cy="431800"/>
            <wp:effectExtent l="0" t="0" r="0" b="6350"/>
            <wp:wrapNone/>
            <wp:docPr id="115" name="図 115" descr="C:\Users\shinko-fukaya2\AppData\Local\Microsoft\Windows\Temporary Internet Files\Content.IE5\8YYI195C\publicdomainq-0007933szdvm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inko-fukaya2\AppData\Local\Microsoft\Windows\Temporary Internet Files\Content.IE5\8YYI195C\publicdomainq-0007933szdvmt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642">
        <w:rPr>
          <w:rFonts w:ascii="HGP創英角ﾎﾟｯﾌﾟ体" w:eastAsia="HGP創英角ﾎﾟｯﾌﾟ体" w:hAnsi="HGP創英角ﾎﾟｯﾌﾟ体" w:hint="eastAsia"/>
          <w:noProof/>
          <w:sz w:val="24"/>
        </w:rPr>
        <w:drawing>
          <wp:anchor distT="0" distB="0" distL="114300" distR="114300" simplePos="0" relativeHeight="251957760" behindDoc="0" locked="0" layoutInCell="1" allowOverlap="1" wp14:anchorId="086E6FC4" wp14:editId="0FC264EF">
            <wp:simplePos x="0" y="0"/>
            <wp:positionH relativeFrom="column">
              <wp:posOffset>3793334</wp:posOffset>
            </wp:positionH>
            <wp:positionV relativeFrom="paragraph">
              <wp:posOffset>15048</wp:posOffset>
            </wp:positionV>
            <wp:extent cx="287655" cy="287655"/>
            <wp:effectExtent l="19050" t="19050" r="0" b="17145"/>
            <wp:wrapNone/>
            <wp:docPr id="124" name="図 124" descr="C:\Users\shinko-fukaya2\AppData\Local\Microsoft\Windows\Temporary Internet Files\Content.IE5\6DSU8W8X\Emoji_u276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nko-fukaya2\AppData\Local\Microsoft\Windows\Temporary Internet Files\Content.IE5\6DSU8W8X\Emoji_u2764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8925"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EB9" w:rsidRPr="008A0EB9" w:rsidRDefault="00110203" w:rsidP="00CD050A">
      <w:pPr>
        <w:rPr>
          <w:rFonts w:ascii="HGP創英角ﾎﾟｯﾌﾟ体" w:eastAsia="HGP創英角ﾎﾟｯﾌﾟ体" w:hAnsi="HGP創英角ﾎﾟｯﾌﾟ体"/>
          <w:sz w:val="24"/>
        </w:rPr>
      </w:pPr>
      <w:r w:rsidRPr="00B21B2F">
        <w:rPr>
          <w:rFonts w:ascii="HGP創英角ﾎﾟｯﾌﾟ体" w:eastAsia="HGP創英角ﾎﾟｯﾌﾟ体" w:hAnsi="HGP創英角ﾎﾟｯﾌﾟ体" w:hint="eastAsia"/>
          <w:noProof/>
          <w:sz w:val="24"/>
          <w:highlight w:val="yellow"/>
        </w:rPr>
        <w:drawing>
          <wp:anchor distT="0" distB="0" distL="114300" distR="114300" simplePos="0" relativeHeight="251671552" behindDoc="0" locked="0" layoutInCell="1" allowOverlap="1" wp14:anchorId="2FA6D72D" wp14:editId="2E99B596">
            <wp:simplePos x="0" y="0"/>
            <wp:positionH relativeFrom="column">
              <wp:posOffset>4308475</wp:posOffset>
            </wp:positionH>
            <wp:positionV relativeFrom="paragraph">
              <wp:posOffset>215900</wp:posOffset>
            </wp:positionV>
            <wp:extent cx="287655" cy="287655"/>
            <wp:effectExtent l="38100" t="19050" r="0" b="17145"/>
            <wp:wrapNone/>
            <wp:docPr id="122" name="図 122" descr="C:\Users\shinko-fukaya2\AppData\Local\Microsoft\Windows\Temporary Internet Files\Content.IE5\6DSU8W8X\Emoji_u2764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nko-fukaya2\AppData\Local\Microsoft\Windows\Temporary Internet Files\Content.IE5\6DSU8W8X\Emoji_u2764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8959"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642" w:rsidRPr="00B21B2F">
        <w:rPr>
          <w:rFonts w:ascii="HGP創英角ﾎﾟｯﾌﾟ体" w:eastAsia="HGP創英角ﾎﾟｯﾌﾟ体" w:hAnsi="HGP創英角ﾎﾟｯﾌﾟ体" w:hint="eastAsia"/>
          <w:noProof/>
          <w:sz w:val="24"/>
          <w:highlight w:val="yellow"/>
        </w:rPr>
        <w:drawing>
          <wp:anchor distT="0" distB="0" distL="114300" distR="114300" simplePos="0" relativeHeight="251670528" behindDoc="0" locked="0" layoutInCell="1" allowOverlap="1" wp14:anchorId="59D805F8" wp14:editId="4F69EA10">
            <wp:simplePos x="0" y="0"/>
            <wp:positionH relativeFrom="column">
              <wp:posOffset>3870325</wp:posOffset>
            </wp:positionH>
            <wp:positionV relativeFrom="paragraph">
              <wp:posOffset>95250</wp:posOffset>
            </wp:positionV>
            <wp:extent cx="290830" cy="359410"/>
            <wp:effectExtent l="0" t="0" r="0" b="2540"/>
            <wp:wrapNone/>
            <wp:docPr id="117" name="図 117" descr="C:\Users\shinko-fukaya2\AppData\Local\Microsoft\Windows\Temporary Internet Files\Content.IE5\WK0M2S4Z\publicdomainq-0002654qv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nko-fukaya2\AppData\Local\Microsoft\Windows\Temporary Internet Files\Content.IE5\WK0M2S4Z\publicdomainq-0002654qva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EB9" w:rsidRPr="00B21B2F">
        <w:rPr>
          <w:rFonts w:ascii="HGP創英角ﾎﾟｯﾌﾟ体" w:eastAsia="HGP創英角ﾎﾟｯﾌﾟ体" w:hAnsi="HGP創英角ﾎﾟｯﾌﾟ体" w:hint="eastAsia"/>
          <w:sz w:val="24"/>
          <w:highlight w:val="yellow"/>
        </w:rPr>
        <w:t>★パティオ的婚活『パティコン』</w:t>
      </w:r>
    </w:p>
    <w:p w:rsidR="008A0EB9" w:rsidRPr="008A0EB9" w:rsidRDefault="008A0EB9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 w:hint="eastAsia"/>
          <w:sz w:val="24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sz w:val="24"/>
        </w:rPr>
        <w:t xml:space="preserve">　</w:t>
      </w:r>
      <w:r w:rsidR="00E9112E">
        <w:rPr>
          <w:rFonts w:ascii="HGP創英角ﾎﾟｯﾌﾟ体" w:eastAsia="HGP創英角ﾎﾟｯﾌﾟ体" w:hAnsi="HGP創英角ﾎﾟｯﾌﾟ体" w:hint="eastAsia"/>
          <w:sz w:val="24"/>
        </w:rPr>
        <w:t>4</w:t>
      </w:r>
      <w:r>
        <w:rPr>
          <w:rFonts w:ascii="HGP創英角ﾎﾟｯﾌﾟ体" w:eastAsia="HGP創英角ﾎﾟｯﾌﾟ体" w:hAnsi="HGP創英角ﾎﾟｯﾌﾟ体" w:hint="eastAsia"/>
          <w:sz w:val="24"/>
        </w:rPr>
        <w:t>月</w:t>
      </w:r>
      <w:r w:rsidR="00E9112E">
        <w:rPr>
          <w:rFonts w:ascii="HGP創英角ﾎﾟｯﾌﾟ体" w:eastAsia="HGP創英角ﾎﾟｯﾌﾟ体" w:hAnsi="HGP創英角ﾎﾟｯﾌﾟ体" w:hint="eastAsia"/>
          <w:sz w:val="24"/>
        </w:rPr>
        <w:t>28日（日）　１品持ち寄りピクニック♪</w:t>
      </w:r>
    </w:p>
    <w:p w:rsidR="008A0EB9" w:rsidRPr="008A0EB9" w:rsidRDefault="008A0EB9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 w:hint="eastAsia"/>
          <w:sz w:val="24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sz w:val="24"/>
        </w:rPr>
        <w:t>～</w:t>
      </w:r>
      <w:r w:rsidR="00E9112E">
        <w:rPr>
          <w:rFonts w:ascii="HGP創英角ﾎﾟｯﾌﾟ体" w:eastAsia="HGP創英角ﾎﾟｯﾌﾟ体" w:hAnsi="HGP創英角ﾎﾟｯﾌﾟ体" w:hint="eastAsia"/>
          <w:sz w:val="24"/>
        </w:rPr>
        <w:t>まずはお友達から♪新しい出会いを見つけてみませんか？～</w:t>
      </w:r>
    </w:p>
    <w:p w:rsidR="00CD050A" w:rsidRPr="00D91CFF" w:rsidRDefault="00F231C3" w:rsidP="00CD050A">
      <w:pPr>
        <w:rPr>
          <w:rFonts w:ascii="ＭＳ Ｐ明朝" w:eastAsia="ＭＳ Ｐ明朝" w:hAnsi="ＭＳ Ｐ明朝"/>
          <w:sz w:val="24"/>
        </w:rPr>
      </w:pPr>
      <w:r>
        <w:rPr>
          <w:rFonts w:ascii="HGP創英角ﾎﾟｯﾌﾟ体" w:eastAsia="HGP創英角ﾎﾟｯﾌﾟ体" w:hAnsi="HGP創英角ﾎﾟｯﾌﾟ体" w:cs="ＭＳ Ｐゴシック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918848" behindDoc="0" locked="0" layoutInCell="1" allowOverlap="1" wp14:anchorId="06910749" wp14:editId="04D13EF5">
            <wp:simplePos x="0" y="0"/>
            <wp:positionH relativeFrom="column">
              <wp:posOffset>5394325</wp:posOffset>
            </wp:positionH>
            <wp:positionV relativeFrom="paragraph">
              <wp:posOffset>171450</wp:posOffset>
            </wp:positionV>
            <wp:extent cx="1442085" cy="719455"/>
            <wp:effectExtent l="0" t="0" r="5715" b="0"/>
            <wp:wrapNone/>
            <wp:docPr id="100" name="図 100" descr="C:\Users\shinko-fukaya2\AppData\Local\Microsoft\Windows\Temporary Internet Files\Content.IE5\B7N2XZ4U\vine-146978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inko-fukaya2\AppData\Local\Microsoft\Windows\Temporary Internet Files\Content.IE5\B7N2XZ4U\vine-146978_640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cs="ＭＳ Ｐゴシック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916800" behindDoc="0" locked="0" layoutInCell="1" allowOverlap="1" wp14:anchorId="6A6902C3" wp14:editId="599BD0CC">
            <wp:simplePos x="0" y="0"/>
            <wp:positionH relativeFrom="column">
              <wp:posOffset>6377940</wp:posOffset>
            </wp:positionH>
            <wp:positionV relativeFrom="paragraph">
              <wp:posOffset>173355</wp:posOffset>
            </wp:positionV>
            <wp:extent cx="1442085" cy="719455"/>
            <wp:effectExtent l="0" t="0" r="5715" b="0"/>
            <wp:wrapNone/>
            <wp:docPr id="99" name="図 99" descr="C:\Users\shinko-fukaya2\AppData\Local\Microsoft\Windows\Temporary Internet Files\Content.IE5\B7N2XZ4U\vine-146978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inko-fukaya2\AppData\Local\Microsoft\Windows\Temporary Internet Files\Content.IE5\B7N2XZ4U\vine-146978_640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cs="ＭＳ Ｐゴシック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912704" behindDoc="0" locked="0" layoutInCell="1" allowOverlap="1" wp14:anchorId="49A619C5" wp14:editId="0437777B">
            <wp:simplePos x="0" y="0"/>
            <wp:positionH relativeFrom="column">
              <wp:posOffset>8647430</wp:posOffset>
            </wp:positionH>
            <wp:positionV relativeFrom="paragraph">
              <wp:posOffset>169545</wp:posOffset>
            </wp:positionV>
            <wp:extent cx="1442085" cy="719455"/>
            <wp:effectExtent l="0" t="0" r="5715" b="0"/>
            <wp:wrapNone/>
            <wp:docPr id="97" name="図 97" descr="C:\Users\shinko-fukaya2\AppData\Local\Microsoft\Windows\Temporary Internet Files\Content.IE5\B7N2XZ4U\vine-146978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inko-fukaya2\AppData\Local\Microsoft\Windows\Temporary Internet Files\Content.IE5\B7N2XZ4U\vine-146978_640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cs="ＭＳ Ｐゴシック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914752" behindDoc="0" locked="0" layoutInCell="1" allowOverlap="1" wp14:anchorId="5EEF6626" wp14:editId="212EB00D">
            <wp:simplePos x="0" y="0"/>
            <wp:positionH relativeFrom="column">
              <wp:posOffset>7516495</wp:posOffset>
            </wp:positionH>
            <wp:positionV relativeFrom="paragraph">
              <wp:posOffset>177165</wp:posOffset>
            </wp:positionV>
            <wp:extent cx="1442085" cy="719455"/>
            <wp:effectExtent l="0" t="0" r="5715" b="0"/>
            <wp:wrapNone/>
            <wp:docPr id="98" name="図 98" descr="C:\Users\shinko-fukaya2\AppData\Local\Microsoft\Windows\Temporary Internet Files\Content.IE5\B7N2XZ4U\vine-146978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inko-fukaya2\AppData\Local\Microsoft\Windows\Temporary Internet Files\Content.IE5\B7N2XZ4U\vine-146978_640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50A" w:rsidRPr="00E9112E" w:rsidRDefault="00E9112E" w:rsidP="00CD050A">
      <w:pPr>
        <w:rPr>
          <w:rFonts w:ascii="ＭＳ Ｐ明朝" w:eastAsia="ＭＳ Ｐ明朝" w:hAnsi="ＭＳ Ｐ明朝"/>
          <w:sz w:val="24"/>
        </w:rPr>
      </w:pPr>
      <w:r w:rsidRPr="00B21B2F">
        <w:rPr>
          <w:rFonts w:ascii="HGP創英角ﾎﾟｯﾌﾟ体" w:eastAsia="HGP創英角ﾎﾟｯﾌﾟ体" w:hAnsi="HGP創英角ﾎﾟｯﾌﾟ体" w:hint="eastAsia"/>
          <w:sz w:val="24"/>
          <w:highlight w:val="yellow"/>
        </w:rPr>
        <w:t>★チューリップ球根掘り取り体験イベント</w:t>
      </w:r>
    </w:p>
    <w:p w:rsidR="00CD050A" w:rsidRPr="00E9112E" w:rsidRDefault="00F231C3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97344" behindDoc="0" locked="0" layoutInCell="1" allowOverlap="1" wp14:anchorId="172499F3" wp14:editId="7232ADBB">
            <wp:simplePos x="0" y="0"/>
            <wp:positionH relativeFrom="column">
              <wp:posOffset>7712710</wp:posOffset>
            </wp:positionH>
            <wp:positionV relativeFrom="paragraph">
              <wp:posOffset>178674</wp:posOffset>
            </wp:positionV>
            <wp:extent cx="2156460" cy="1615440"/>
            <wp:effectExtent l="0" t="0" r="0" b="3810"/>
            <wp:wrapNone/>
            <wp:docPr id="62" name="図 62" descr="L:\写真\2019年桜＆チューリップ\IMG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写真\2019年桜＆チューリップ\IMG01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91200" behindDoc="0" locked="0" layoutInCell="1" allowOverlap="1" wp14:anchorId="1D3FD074" wp14:editId="342CACA9">
            <wp:simplePos x="0" y="0"/>
            <wp:positionH relativeFrom="column">
              <wp:posOffset>5537200</wp:posOffset>
            </wp:positionH>
            <wp:positionV relativeFrom="paragraph">
              <wp:posOffset>163195</wp:posOffset>
            </wp:positionV>
            <wp:extent cx="2174240" cy="1630045"/>
            <wp:effectExtent l="0" t="0" r="0" b="8255"/>
            <wp:wrapNone/>
            <wp:docPr id="11" name="図 11" descr="L:\写真\平成28年度\H28年第４回パティオまつり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写真\平成28年度\H28年第４回パティオまつり\IMG_0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70A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E8A3EA" wp14:editId="67E51DA6">
                <wp:simplePos x="0" y="0"/>
                <wp:positionH relativeFrom="column">
                  <wp:posOffset>5170805</wp:posOffset>
                </wp:positionH>
                <wp:positionV relativeFrom="paragraph">
                  <wp:posOffset>77470</wp:posOffset>
                </wp:positionV>
                <wp:extent cx="0" cy="6172200"/>
                <wp:effectExtent l="0" t="0" r="19050" b="19050"/>
                <wp:wrapNone/>
                <wp:docPr id="1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FE1F0" id="Line 68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15pt,6.1pt" to="407.15pt,4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" strokecolor="silver">
                <v:stroke dashstyle="dash"/>
              </v:line>
            </w:pict>
          </mc:Fallback>
        </mc:AlternateContent>
      </w:r>
      <w:r w:rsidR="00E9112E">
        <w:rPr>
          <w:rFonts w:ascii="ＭＳ Ｐ明朝" w:eastAsia="ＭＳ Ｐ明朝" w:hAnsi="ＭＳ Ｐ明朝" w:hint="eastAsia"/>
        </w:rPr>
        <w:t xml:space="preserve">　　</w:t>
      </w:r>
      <w:r w:rsidR="00E9112E">
        <w:rPr>
          <w:rFonts w:ascii="HGP創英角ﾎﾟｯﾌﾟ体" w:eastAsia="HGP創英角ﾎﾟｯﾌﾟ体" w:hAnsi="HGP創英角ﾎﾟｯﾌﾟ体" w:hint="eastAsia"/>
          <w:sz w:val="24"/>
        </w:rPr>
        <w:t>４月２７日（土）午前９時～（小雨決行。悪天候時２８日（日）へ順延）</w:t>
      </w:r>
    </w:p>
    <w:p w:rsidR="00CD050A" w:rsidRPr="00E9112E" w:rsidRDefault="00E9112E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 w:hint="eastAsia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sz w:val="24"/>
        </w:rPr>
        <w:t>先着順。お１人様１０球まで。詳細はパティオまでお問い合わせください。</w:t>
      </w:r>
    </w:p>
    <w:p w:rsidR="00CD050A" w:rsidRPr="00E9112E" w:rsidRDefault="00E9112E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 w:hint="eastAsia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sz w:val="24"/>
        </w:rPr>
        <w:t>～ご自宅のお庭でもチューリップの花を咲かせてみませんか？～</w:t>
      </w:r>
    </w:p>
    <w:p w:rsidR="00CD050A" w:rsidRDefault="00D84642" w:rsidP="00CD050A">
      <w:pPr>
        <w:rPr>
          <w:rFonts w:ascii="ＭＳ Ｐ明朝" w:eastAsia="ＭＳ Ｐ明朝" w:hAnsi="ＭＳ Ｐ明朝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B050"/>
          <w:sz w:val="24"/>
        </w:rPr>
        <w:drawing>
          <wp:anchor distT="0" distB="0" distL="114300" distR="114300" simplePos="0" relativeHeight="251934208" behindDoc="0" locked="0" layoutInCell="1" allowOverlap="1" wp14:anchorId="5BAF5ABF" wp14:editId="71392B5F">
            <wp:simplePos x="0" y="0"/>
            <wp:positionH relativeFrom="column">
              <wp:posOffset>3053715</wp:posOffset>
            </wp:positionH>
            <wp:positionV relativeFrom="paragraph">
              <wp:posOffset>34290</wp:posOffset>
            </wp:positionV>
            <wp:extent cx="233680" cy="359410"/>
            <wp:effectExtent l="0" t="0" r="0" b="2540"/>
            <wp:wrapNone/>
            <wp:docPr id="109" name="図 109" descr="C:\Users\shinko-fukaya2\AppData\Local\Microsoft\Windows\Temporary Internet Files\Content.IE5\6DSU8W8X\publicdomainq-0008199ladyp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nko-fukaya2\AppData\Local\Microsoft\Windows\Temporary Internet Files\Content.IE5\6DSU8W8X\publicdomainq-0008199ladyph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00B050"/>
          <w:sz w:val="24"/>
        </w:rPr>
        <w:drawing>
          <wp:anchor distT="0" distB="0" distL="114300" distR="114300" simplePos="0" relativeHeight="251944448" behindDoc="0" locked="0" layoutInCell="1" allowOverlap="1" wp14:anchorId="3941E17C" wp14:editId="2F742332">
            <wp:simplePos x="0" y="0"/>
            <wp:positionH relativeFrom="column">
              <wp:posOffset>3369945</wp:posOffset>
            </wp:positionH>
            <wp:positionV relativeFrom="paragraph">
              <wp:posOffset>31115</wp:posOffset>
            </wp:positionV>
            <wp:extent cx="233680" cy="359410"/>
            <wp:effectExtent l="0" t="0" r="0" b="2540"/>
            <wp:wrapNone/>
            <wp:docPr id="114" name="図 114" descr="C:\Users\shinko-fukaya2\AppData\Local\Microsoft\Windows\Temporary Internet Files\Content.IE5\6DSU8W8X\publicdomainq-0008199ladyp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nko-fukaya2\AppData\Local\Microsoft\Windows\Temporary Internet Files\Content.IE5\6DSU8W8X\publicdomainq-0008199ladyph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00B050"/>
          <w:sz w:val="24"/>
        </w:rPr>
        <w:drawing>
          <wp:anchor distT="0" distB="0" distL="114300" distR="114300" simplePos="0" relativeHeight="251936256" behindDoc="0" locked="0" layoutInCell="1" allowOverlap="1" wp14:anchorId="15770424" wp14:editId="11E69DCA">
            <wp:simplePos x="0" y="0"/>
            <wp:positionH relativeFrom="column">
              <wp:posOffset>3697605</wp:posOffset>
            </wp:positionH>
            <wp:positionV relativeFrom="paragraph">
              <wp:posOffset>18415</wp:posOffset>
            </wp:positionV>
            <wp:extent cx="233680" cy="359410"/>
            <wp:effectExtent l="0" t="0" r="0" b="2540"/>
            <wp:wrapNone/>
            <wp:docPr id="110" name="図 110" descr="C:\Users\shinko-fukaya2\AppData\Local\Microsoft\Windows\Temporary Internet Files\Content.IE5\6DSU8W8X\publicdomainq-0008199ladyp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nko-fukaya2\AppData\Local\Microsoft\Windows\Temporary Internet Files\Content.IE5\6DSU8W8X\publicdomainq-0008199ladyph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00B050"/>
          <w:sz w:val="24"/>
        </w:rPr>
        <w:drawing>
          <wp:anchor distT="0" distB="0" distL="114300" distR="114300" simplePos="0" relativeHeight="251938304" behindDoc="0" locked="0" layoutInCell="1" allowOverlap="1" wp14:anchorId="57401783" wp14:editId="50D2E138">
            <wp:simplePos x="0" y="0"/>
            <wp:positionH relativeFrom="column">
              <wp:posOffset>3996690</wp:posOffset>
            </wp:positionH>
            <wp:positionV relativeFrom="paragraph">
              <wp:posOffset>33020</wp:posOffset>
            </wp:positionV>
            <wp:extent cx="233680" cy="359410"/>
            <wp:effectExtent l="0" t="0" r="0" b="2540"/>
            <wp:wrapNone/>
            <wp:docPr id="111" name="図 111" descr="C:\Users\shinko-fukaya2\AppData\Local\Microsoft\Windows\Temporary Internet Files\Content.IE5\6DSU8W8X\publicdomainq-0008199ladyp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nko-fukaya2\AppData\Local\Microsoft\Windows\Temporary Internet Files\Content.IE5\6DSU8W8X\publicdomainq-0008199ladyph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00B050"/>
          <w:sz w:val="24"/>
        </w:rPr>
        <w:drawing>
          <wp:anchor distT="0" distB="0" distL="114300" distR="114300" simplePos="0" relativeHeight="251940352" behindDoc="0" locked="0" layoutInCell="1" allowOverlap="1" wp14:anchorId="4516F903" wp14:editId="1D5BAF80">
            <wp:simplePos x="0" y="0"/>
            <wp:positionH relativeFrom="column">
              <wp:posOffset>4312920</wp:posOffset>
            </wp:positionH>
            <wp:positionV relativeFrom="paragraph">
              <wp:posOffset>4445</wp:posOffset>
            </wp:positionV>
            <wp:extent cx="233680" cy="359410"/>
            <wp:effectExtent l="0" t="0" r="0" b="2540"/>
            <wp:wrapNone/>
            <wp:docPr id="112" name="図 112" descr="C:\Users\shinko-fukaya2\AppData\Local\Microsoft\Windows\Temporary Internet Files\Content.IE5\6DSU8W8X\publicdomainq-0008199ladyp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nko-fukaya2\AppData\Local\Microsoft\Windows\Temporary Internet Files\Content.IE5\6DSU8W8X\publicdomainq-0008199ladyph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00B050"/>
          <w:sz w:val="24"/>
        </w:rPr>
        <w:drawing>
          <wp:anchor distT="0" distB="0" distL="114300" distR="114300" simplePos="0" relativeHeight="251942400" behindDoc="0" locked="0" layoutInCell="1" allowOverlap="1" wp14:anchorId="616878F2" wp14:editId="7FF4C5A2">
            <wp:simplePos x="0" y="0"/>
            <wp:positionH relativeFrom="column">
              <wp:posOffset>4603115</wp:posOffset>
            </wp:positionH>
            <wp:positionV relativeFrom="paragraph">
              <wp:posOffset>5080</wp:posOffset>
            </wp:positionV>
            <wp:extent cx="233680" cy="359410"/>
            <wp:effectExtent l="0" t="0" r="0" b="2540"/>
            <wp:wrapNone/>
            <wp:docPr id="113" name="図 113" descr="C:\Users\shinko-fukaya2\AppData\Local\Microsoft\Windows\Temporary Internet Files\Content.IE5\6DSU8W8X\publicdomainq-0008199ladyp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nko-fukaya2\AppData\Local\Microsoft\Windows\Temporary Internet Files\Content.IE5\6DSU8W8X\publicdomainq-0008199ladyph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50A" w:rsidRPr="00E9112E" w:rsidRDefault="00E9112E" w:rsidP="00CD050A">
      <w:pPr>
        <w:rPr>
          <w:rFonts w:ascii="HGP創英角ﾎﾟｯﾌﾟ体" w:eastAsia="HGP創英角ﾎﾟｯﾌﾟ体" w:hAnsi="HGP創英角ﾎﾟｯﾌﾟ体"/>
          <w:sz w:val="24"/>
        </w:rPr>
      </w:pPr>
      <w:r w:rsidRPr="00B21B2F">
        <w:rPr>
          <w:rFonts w:ascii="HGP創英角ﾎﾟｯﾌﾟ体" w:eastAsia="HGP創英角ﾎﾟｯﾌﾟ体" w:hAnsi="HGP創英角ﾎﾟｯﾌﾟ体" w:hint="eastAsia"/>
          <w:sz w:val="24"/>
          <w:highlight w:val="yellow"/>
        </w:rPr>
        <w:t>★パティオのチューリップで草木染め教室</w:t>
      </w:r>
    </w:p>
    <w:p w:rsidR="00CD050A" w:rsidRPr="00B21B2F" w:rsidRDefault="00E9112E" w:rsidP="00CD050A">
      <w:pPr>
        <w:rPr>
          <w:rFonts w:ascii="HGP創英角ﾎﾟｯﾌﾟ体" w:eastAsia="HGP創英角ﾎﾟｯﾌﾟ体" w:hAnsi="HGP創英角ﾎﾟｯﾌﾟ体"/>
          <w:color w:val="0070C0"/>
          <w:sz w:val="24"/>
        </w:rPr>
      </w:pPr>
      <w:r>
        <w:rPr>
          <w:rFonts w:ascii="ＭＳ Ｐ明朝" w:eastAsia="ＭＳ Ｐ明朝" w:hAnsi="ＭＳ Ｐ明朝" w:hint="eastAsia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sz w:val="24"/>
        </w:rPr>
        <w:t>４月２１日（日）13：30～15：30　パティオ１階ふっかねぎーほーるにて</w:t>
      </w:r>
    </w:p>
    <w:p w:rsidR="00CD050A" w:rsidRPr="00E9112E" w:rsidRDefault="00F231C3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906560" behindDoc="0" locked="0" layoutInCell="1" allowOverlap="1" wp14:anchorId="6C4EE35E" wp14:editId="29756F3B">
            <wp:simplePos x="0" y="0"/>
            <wp:positionH relativeFrom="column">
              <wp:posOffset>5174615</wp:posOffset>
            </wp:positionH>
            <wp:positionV relativeFrom="paragraph">
              <wp:posOffset>114300</wp:posOffset>
            </wp:positionV>
            <wp:extent cx="723265" cy="719455"/>
            <wp:effectExtent l="0" t="0" r="635" b="4445"/>
            <wp:wrapNone/>
            <wp:docPr id="76" name="図 76" descr="C:\Users\shinko-fukaya2\AppData\Local\Microsoft\Windows\Temporary Internet Files\Content.IE5\SG9HMV1H\publicdomainq-0004189cilr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nko-fukaya2\AppData\Local\Microsoft\Windows\Temporary Internet Files\Content.IE5\SG9HMV1H\publicdomainq-0004189cilrck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911680" behindDoc="0" locked="0" layoutInCell="1" allowOverlap="1" wp14:anchorId="1938FB49" wp14:editId="3A0CD29F">
            <wp:simplePos x="0" y="0"/>
            <wp:positionH relativeFrom="column">
              <wp:posOffset>9601835</wp:posOffset>
            </wp:positionH>
            <wp:positionV relativeFrom="paragraph">
              <wp:posOffset>11430</wp:posOffset>
            </wp:positionV>
            <wp:extent cx="723265" cy="719455"/>
            <wp:effectExtent l="76200" t="76200" r="635" b="61595"/>
            <wp:wrapNone/>
            <wp:docPr id="96" name="図 96" descr="C:\Users\shinko-fukaya2\AppData\Local\Microsoft\Windows\Temporary Internet Files\Content.IE5\SG9HMV1H\publicdomainq-0004189cilr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nko-fukaya2\AppData\Local\Microsoft\Windows\Temporary Internet Files\Content.IE5\SG9HMV1H\publicdomainq-0004189cilrck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8601">
                      <a:off x="0" y="0"/>
                      <a:ext cx="72326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2E">
        <w:rPr>
          <w:rFonts w:ascii="ＭＳ Ｐ明朝" w:eastAsia="ＭＳ Ｐ明朝" w:hAnsi="ＭＳ Ｐ明朝" w:hint="eastAsia"/>
        </w:rPr>
        <w:t xml:space="preserve">　　</w:t>
      </w:r>
      <w:r w:rsidR="00E9112E">
        <w:rPr>
          <w:rFonts w:ascii="HGP創英角ﾎﾟｯﾌﾟ体" w:eastAsia="HGP創英角ﾎﾟｯﾌﾟ体" w:hAnsi="HGP創英角ﾎﾟｯﾌﾟ体" w:hint="eastAsia"/>
          <w:sz w:val="24"/>
        </w:rPr>
        <w:t>事前申込制（受付またはパティオまでお電話ください）先着８名</w:t>
      </w:r>
    </w:p>
    <w:p w:rsidR="00CD050A" w:rsidRPr="00E9112E" w:rsidRDefault="00F231C3" w:rsidP="00CD050A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F8F2F5" wp14:editId="218D68A3">
                <wp:simplePos x="0" y="0"/>
                <wp:positionH relativeFrom="column">
                  <wp:posOffset>6110605</wp:posOffset>
                </wp:positionH>
                <wp:positionV relativeFrom="paragraph">
                  <wp:posOffset>209550</wp:posOffset>
                </wp:positionV>
                <wp:extent cx="3429000" cy="914400"/>
                <wp:effectExtent l="0" t="0" r="0" b="0"/>
                <wp:wrapNone/>
                <wp:docPr id="1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50A" w:rsidRPr="00CA2949" w:rsidRDefault="00CA4599" w:rsidP="00CA4599">
                            <w:pPr>
                              <w:ind w:firstLine="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28"/>
                              </w:rPr>
                            </w:pPr>
                            <w:r w:rsidRP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>２０１９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="00146F62" w:rsidRPr="00CA294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28"/>
                              </w:rPr>
                              <w:t>年</w:t>
                            </w:r>
                            <w:r w:rsid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28"/>
                              </w:rPr>
                              <w:t xml:space="preserve">　</w:t>
                            </w:r>
                            <w:r w:rsidR="006563CE" w:rsidRP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>4</w:t>
                            </w:r>
                            <w:r w:rsidR="00146F62" w:rsidRPr="00CA294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28"/>
                              </w:rPr>
                              <w:t>月</w:t>
                            </w:r>
                            <w:r w:rsidR="00AD0E0D" w:rsidRP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>14</w:t>
                            </w:r>
                            <w:r w:rsidR="00146F62" w:rsidRPr="00CA294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28"/>
                              </w:rPr>
                              <w:t>日 (</w:t>
                            </w:r>
                            <w:r w:rsidR="00CA2949" w:rsidRPr="00CA294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28"/>
                              </w:rPr>
                              <w:t>日</w:t>
                            </w:r>
                            <w:r w:rsidR="00146F62" w:rsidRPr="00CA294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28"/>
                              </w:rPr>
                              <w:t>)</w:t>
                            </w:r>
                          </w:p>
                          <w:p w:rsidR="00CA2949" w:rsidRPr="00AD0E0D" w:rsidRDefault="00CA2949" w:rsidP="00CA294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28"/>
                              </w:rPr>
                            </w:pPr>
                            <w:r w:rsidRP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>10：00</w:t>
                            </w:r>
                            <w:r w:rsidR="00AD0E0D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P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>～</w:t>
                            </w:r>
                            <w:r w:rsid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AD0E0D" w:rsidRP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>16</w:t>
                            </w:r>
                            <w:r w:rsidRP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>：</w:t>
                            </w:r>
                            <w:r w:rsidR="00C21F1C" w:rsidRP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>0</w:t>
                            </w:r>
                            <w:r w:rsidR="006563CE" w:rsidRPr="00AD0E0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8F2F5" id="Text Box 63" o:spid="_x0000_s1027" type="#_x0000_t202" style="position:absolute;left:0;text-align:left;margin-left:481.15pt;margin-top:16.5pt;width:270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cuugIAAMA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" filled="f" stroked="f">
                <v:textbox inset="5.85pt,.7pt,5.85pt,.7pt">
                  <w:txbxContent>
                    <w:p w:rsidR="00CD050A" w:rsidRPr="00CA2949" w:rsidRDefault="00CA4599" w:rsidP="00CA4599">
                      <w:pPr>
                        <w:ind w:firstLine="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28"/>
                        </w:rPr>
                      </w:pPr>
                      <w:r w:rsidRP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>２０１９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28"/>
                        </w:rPr>
                        <w:t xml:space="preserve"> </w:t>
                      </w:r>
                      <w:r w:rsidR="00146F62" w:rsidRPr="00CA294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28"/>
                        </w:rPr>
                        <w:t>年</w:t>
                      </w:r>
                      <w:r w:rsidR="00AD0E0D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28"/>
                        </w:rPr>
                        <w:t xml:space="preserve">　</w:t>
                      </w:r>
                      <w:r w:rsidR="006563CE" w:rsidRP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>4</w:t>
                      </w:r>
                      <w:r w:rsidR="00146F62" w:rsidRPr="00CA294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28"/>
                        </w:rPr>
                        <w:t>月</w:t>
                      </w:r>
                      <w:r w:rsidR="00AD0E0D" w:rsidRP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>14</w:t>
                      </w:r>
                      <w:r w:rsidR="00146F62" w:rsidRPr="00CA294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28"/>
                        </w:rPr>
                        <w:t>日 (</w:t>
                      </w:r>
                      <w:r w:rsidR="00CA2949" w:rsidRPr="00CA294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28"/>
                        </w:rPr>
                        <w:t>日</w:t>
                      </w:r>
                      <w:r w:rsidR="00146F62" w:rsidRPr="00CA294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28"/>
                        </w:rPr>
                        <w:t>)</w:t>
                      </w:r>
                    </w:p>
                    <w:p w:rsidR="00CA2949" w:rsidRPr="00AD0E0D" w:rsidRDefault="00CA2949" w:rsidP="00CA294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28"/>
                        </w:rPr>
                      </w:pPr>
                      <w:r w:rsidRP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>10：00</w:t>
                      </w:r>
                      <w:r w:rsidR="00AD0E0D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28"/>
                        </w:rPr>
                        <w:t xml:space="preserve"> </w:t>
                      </w:r>
                      <w:r w:rsidRP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>～</w:t>
                      </w:r>
                      <w:r w:rsid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 xml:space="preserve"> </w:t>
                      </w:r>
                      <w:r w:rsidR="00AD0E0D" w:rsidRP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>16</w:t>
                      </w:r>
                      <w:r w:rsidRP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>：</w:t>
                      </w:r>
                      <w:r w:rsidR="00C21F1C" w:rsidRP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>0</w:t>
                      </w:r>
                      <w:r w:rsidR="006563CE" w:rsidRPr="00AD0E0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9112E">
        <w:rPr>
          <w:rFonts w:ascii="ＭＳ Ｐ明朝" w:eastAsia="ＭＳ Ｐ明朝" w:hAnsi="ＭＳ Ｐ明朝" w:hint="eastAsia"/>
        </w:rPr>
        <w:t xml:space="preserve">　　</w:t>
      </w:r>
      <w:r w:rsidR="00E9112E">
        <w:rPr>
          <w:rFonts w:ascii="HGP創英角ﾎﾟｯﾌﾟ体" w:eastAsia="HGP創英角ﾎﾟｯﾌﾟ体" w:hAnsi="HGP創英角ﾎﾟｯﾌﾟ体" w:hint="eastAsia"/>
          <w:sz w:val="24"/>
        </w:rPr>
        <w:t>参加料　￥4000</w:t>
      </w:r>
    </w:p>
    <w:p w:rsidR="00CD050A" w:rsidRPr="00E9112E" w:rsidRDefault="00F231C3" w:rsidP="00CD050A">
      <w:pPr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53120" behindDoc="1" locked="0" layoutInCell="1" allowOverlap="1" wp14:anchorId="07685A65" wp14:editId="49607D14">
            <wp:simplePos x="0" y="0"/>
            <wp:positionH relativeFrom="column">
              <wp:posOffset>5522595</wp:posOffset>
            </wp:positionH>
            <wp:positionV relativeFrom="paragraph">
              <wp:posOffset>32385</wp:posOffset>
            </wp:positionV>
            <wp:extent cx="4664710" cy="1949450"/>
            <wp:effectExtent l="0" t="0" r="2540" b="0"/>
            <wp:wrapNone/>
            <wp:docPr id="95" name="図 95" descr="C:\Users\shinko-fukaya2\AppData\Local\Microsoft\Windows\Temporary Internet Files\Content.IE5\WK0M2S4Z\gahag-0034590561-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nko-fukaya2\AppData\Local\Microsoft\Windows\Temporary Internet Files\Content.IE5\WK0M2S4Z\gahag-0034590561-1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2E">
        <w:rPr>
          <w:rFonts w:ascii="ＭＳ Ｐ明朝" w:eastAsia="ＭＳ Ｐ明朝" w:hAnsi="ＭＳ Ｐ明朝" w:hint="eastAsia"/>
        </w:rPr>
        <w:t xml:space="preserve">　　</w:t>
      </w:r>
      <w:r w:rsidR="00E9112E" w:rsidRPr="00E9112E">
        <w:rPr>
          <w:rFonts w:ascii="HGP創英角ﾎﾟｯﾌﾟ体" w:eastAsia="HGP創英角ﾎﾟｯﾌﾟ体" w:hAnsi="HGP創英角ﾎﾟｯﾌﾟ体" w:hint="eastAsia"/>
          <w:sz w:val="22"/>
        </w:rPr>
        <w:t>～チューリップの花びらを使った珍しい草木染め、貴重な体験をしませんか？～</w:t>
      </w:r>
    </w:p>
    <w:p w:rsidR="00CD050A" w:rsidRDefault="00D84642" w:rsidP="00CD050A">
      <w:pPr>
        <w:rPr>
          <w:rFonts w:ascii="ＭＳ Ｐ明朝" w:eastAsia="ＭＳ Ｐ明朝" w:hAnsi="ＭＳ Ｐ明朝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B050"/>
          <w:sz w:val="24"/>
        </w:rPr>
        <w:drawing>
          <wp:anchor distT="0" distB="0" distL="114300" distR="114300" simplePos="0" relativeHeight="251669504" behindDoc="0" locked="0" layoutInCell="1" allowOverlap="1" wp14:anchorId="11B3A18A" wp14:editId="3348D5EB">
            <wp:simplePos x="0" y="0"/>
            <wp:positionH relativeFrom="column">
              <wp:posOffset>4270255</wp:posOffset>
            </wp:positionH>
            <wp:positionV relativeFrom="paragraph">
              <wp:posOffset>38723</wp:posOffset>
            </wp:positionV>
            <wp:extent cx="637314" cy="720000"/>
            <wp:effectExtent l="0" t="0" r="0" b="4445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っかちゃん_000【プール】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1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642" w:rsidRDefault="00F231C3" w:rsidP="00D84642">
      <w:pPr>
        <w:rPr>
          <w:rFonts w:ascii="HGP創英角ﾎﾟｯﾌﾟ体" w:eastAsia="HGP創英角ﾎﾟｯﾌﾟ体" w:hAnsi="HGP創英角ﾎﾟｯﾌﾟ体"/>
          <w:sz w:val="24"/>
        </w:rPr>
      </w:pPr>
      <w:r w:rsidRPr="00B21B2F">
        <w:rPr>
          <w:rFonts w:ascii="HGP創英角ﾎﾟｯﾌﾟ体" w:eastAsia="HGP創英角ﾎﾟｯﾌﾟ体" w:hAnsi="HGP創英角ﾎﾟｯﾌﾟ体" w:hint="eastAsia"/>
          <w:sz w:val="24"/>
          <w:highlight w:val="yellow"/>
        </w:rPr>
        <w:t>★Ｇ．Ｗ．は、休まず営業致します！火曜日も営業</w:t>
      </w:r>
      <w:r w:rsidR="00D84642" w:rsidRPr="00B21B2F">
        <w:rPr>
          <w:rFonts w:ascii="HGP創英角ﾎﾟｯﾌﾟ体" w:eastAsia="HGP創英角ﾎﾟｯﾌﾟ体" w:hAnsi="HGP創英角ﾎﾟｯﾌﾟ体" w:hint="eastAsia"/>
          <w:sz w:val="24"/>
          <w:highlight w:val="yellow"/>
        </w:rPr>
        <w:t>！</w:t>
      </w:r>
    </w:p>
    <w:p w:rsidR="00D84642" w:rsidRPr="00D84642" w:rsidRDefault="00B21B2F" w:rsidP="00D84642">
      <w:pPr>
        <w:rPr>
          <w:rFonts w:ascii="HGP創英角ﾎﾟｯﾌﾟ体" w:eastAsia="HGP創英角ﾎﾟｯﾌﾟ体" w:hAnsi="HGP創英角ﾎﾟｯﾌﾟ体"/>
          <w:sz w:val="24"/>
        </w:rPr>
      </w:pPr>
      <w:r w:rsidRPr="00EF25A8">
        <w:rPr>
          <w:rFonts w:ascii="HGP創英角ﾎﾟｯﾌﾟ体" w:eastAsia="HGP創英角ﾎﾟｯﾌﾟ体" w:hAnsi="HGP創英角ﾎﾟｯﾌﾟ体" w:hint="eastAsia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3B9D61E" wp14:editId="6B58298B">
                <wp:simplePos x="0" y="0"/>
                <wp:positionH relativeFrom="column">
                  <wp:posOffset>5779770</wp:posOffset>
                </wp:positionH>
                <wp:positionV relativeFrom="paragraph">
                  <wp:posOffset>47625</wp:posOffset>
                </wp:positionV>
                <wp:extent cx="4410075" cy="854393"/>
                <wp:effectExtent l="0" t="38100" r="9525" b="4127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854393"/>
                          <a:chOff x="0" y="-212056"/>
                          <a:chExt cx="4410075" cy="854393"/>
                        </a:xfrm>
                      </wpg:grpSpPr>
                      <wps:wsp>
                        <wps:cNvPr id="31" name="テキスト ボックス 31"/>
                        <wps:cNvSpPr txBox="1"/>
                        <wps:spPr>
                          <a:xfrm>
                            <a:off x="1847850" y="-212056"/>
                            <a:ext cx="2562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B2C0C" w:rsidRPr="00EB2C0C" w:rsidRDefault="00EB2C0C" w:rsidP="00EB2C0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i/>
                                  <w:noProof/>
                                  <w:color w:val="4BACC6" w:themeColor="accent5"/>
                                  <w:sz w:val="96"/>
                                  <w:szCs w:val="1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EB2C0C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i/>
                                  <w:noProof/>
                                  <w:color w:val="4BACC6" w:themeColor="accent5"/>
                                  <w:sz w:val="96"/>
                                  <w:szCs w:val="1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Ｐａｔｉｏ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/>
                          </a:scene3d>
                          <a:sp3d extrusionH="57150" contourW="19050" prstMaterial="clear">
                            <a:bevelT w="38100" h="38100"/>
                            <a:contourClr>
                              <a:schemeClr val="accent5">
                                <a:tint val="70000"/>
                                <a:satMod val="180000"/>
                                <a:alpha val="70000"/>
                              </a:schemeClr>
                            </a:contourClr>
                          </a:sp3d>
                        </wps:bodyPr>
                      </wps:wsp>
                      <wpg:grpSp>
                        <wpg:cNvPr id="44" name="グループ化 44"/>
                        <wpg:cNvGrpSpPr/>
                        <wpg:grpSpPr>
                          <a:xfrm>
                            <a:off x="0" y="-125802"/>
                            <a:ext cx="2275840" cy="768139"/>
                            <a:chOff x="0" y="-221052"/>
                            <a:chExt cx="2275840" cy="768139"/>
                          </a:xfrm>
                        </wpg:grpSpPr>
                        <wps:wsp>
                          <wps:cNvPr id="32" name="テキスト ボックス 32"/>
                          <wps:cNvSpPr txBox="1"/>
                          <wps:spPr>
                            <a:xfrm>
                              <a:off x="123825" y="236572"/>
                              <a:ext cx="2152015" cy="310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B2C0C" w:rsidRPr="00B21B2F" w:rsidRDefault="00EB2C0C" w:rsidP="00EB2C0C">
                                <w:pPr>
                                  <w:rPr>
                                    <w:rFonts w:eastAsiaTheme="majorEastAsia"/>
                                    <w:b/>
                                    <w:noProof/>
                                    <w:color w:val="0070C0"/>
                                    <w:sz w:val="28"/>
                                    <w:szCs w:val="1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19050" w14:prstMaterial="clear">
                                      <w14:bevelT w14:w="0" w14:h="0" w14:prst="circle"/>
                                      <w14:contourClr>
                                        <w14:schemeClr w14:val="accent5">
                                          <w14:alpha w14:val="30000"/>
                                          <w14:tint w14:val="70000"/>
                                          <w14:satMod w14:val="18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21B2F">
                                  <w:rPr>
                                    <w:rFonts w:eastAsiaTheme="majorEastAsia" w:hint="eastAsia"/>
                                    <w:b/>
                                    <w:noProof/>
                                    <w:color w:val="0070C0"/>
                                    <w:sz w:val="28"/>
                                    <w:szCs w:val="1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19050" w14:prstMaterial="clear">
                                      <w14:bevelT w14:w="0" w14:h="0" w14:prst="circle"/>
                                      <w14:contourClr>
                                        <w14:schemeClr w14:val="accent5">
                                          <w14:alpha w14:val="30000"/>
                                          <w14:tint w14:val="70000"/>
                                          <w14:satMod w14:val="180000"/>
                                        </w14:schemeClr>
                                      </w14:contourClr>
                                    </w14:props3d>
                                  </w:rPr>
                                  <w:t>AQUAPARADISE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flat" dir="tl"/>
                            </a:scene3d>
                            <a:sp3d contourW="19050" prstMaterial="clear">
                              <a:bevelT w="0" h="0"/>
                              <a:contourClr>
                                <a:schemeClr val="accent5">
                                  <a:tint val="70000"/>
                                  <a:satMod val="180000"/>
                                  <a:alpha val="7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33" name="テキスト ボックス 33"/>
                          <wps:cNvSpPr txBox="1"/>
                          <wps:spPr>
                            <a:xfrm>
                              <a:off x="0" y="-221052"/>
                              <a:ext cx="1952625" cy="514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B2C0C" w:rsidRPr="00EB2C0C" w:rsidRDefault="00EB2C0C" w:rsidP="00EB2C0C">
                                <w:pPr>
                                  <w:jc w:val="center"/>
                                  <w:rPr>
                                    <w:rFonts w:ascii="HGP創英ﾌﾟﾚｾﾞﾝｽEB" w:eastAsia="HGP創英ﾌﾟﾚｾﾞﾝｽEB"/>
                                    <w:sz w:val="28"/>
                                  </w:rPr>
                                </w:pPr>
                                <w:r w:rsidRPr="00EB2C0C">
                                  <w:rPr>
                                    <w:rFonts w:ascii="HGP創英ﾌﾟﾚｾﾞﾝｽEB" w:eastAsia="HGP創英ﾌﾟﾚｾﾞﾝｽEB" w:hint="eastAsia"/>
                                    <w:sz w:val="28"/>
                                  </w:rPr>
                                  <w:t>深谷グリーンパーク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9D61E" id="グループ化 92" o:spid="_x0000_s1028" style="position:absolute;left:0;text-align:left;margin-left:455.1pt;margin-top:3.75pt;width:347.25pt;height:67.3pt;z-index:251648000;mso-height-relative:margin" coordorigin=",-2120" coordsize="44100,8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">
                <v:shape id="テキスト ボックス 31" o:spid="_x0000_s1029" type="#_x0000_t202" style="position:absolute;left:18478;top:-2120;width:25622;height:8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sM8YA&#10;AADbAAAADwAAAGRycy9kb3ducmV2LnhtbESPW2vCQBSE3wX/w3KEvtVNWgwluoYo9EJfvFTEx9Ps&#10;aRLMng3Zrcb+elco+DjMzDfMLOtNI07UudqygngcgSAurK65VLD7en18AeE8ssbGMim4kINsPhzM&#10;MNX2zBs6bX0pAoRdigoq79tUSldUZNCNbUscvB/bGfRBdqXUHZ4D3DTyKYoSabDmsFBhS8uKiuP2&#10;1yj4q13+vl4t/PdicniL1p+J2+eJUg+jPp+C8NT7e/i//aEVPMd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zsM8YAAADbAAAADwAAAAAAAAAAAAAAAACYAgAAZHJz&#10;L2Rvd25yZXYueG1sUEsFBgAAAAAEAAQA9QAAAIsDAAAAAA==&#10;" filled="f" stroked="f">
                  <v:textbox inset="5.85pt,.7pt,5.85pt,.7pt">
                    <w:txbxContent>
                      <w:p w:rsidR="00EB2C0C" w:rsidRPr="00EB2C0C" w:rsidRDefault="00EB2C0C" w:rsidP="00EB2C0C">
                        <w:pPr>
                          <w:rPr>
                            <w:rFonts w:ascii="HGP創英角ﾎﾟｯﾌﾟ体" w:eastAsia="HGP創英角ﾎﾟｯﾌﾟ体" w:hAnsi="HGP創英角ﾎﾟｯﾌﾟ体"/>
                            <w:b/>
                            <w:i/>
                            <w:noProof/>
                            <w:color w:val="4BACC6" w:themeColor="accent5"/>
                            <w:sz w:val="96"/>
                            <w:szCs w:val="1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EB2C0C">
                          <w:rPr>
                            <w:rFonts w:ascii="HGP創英角ﾎﾟｯﾌﾟ体" w:eastAsia="HGP創英角ﾎﾟｯﾌﾟ体" w:hAnsi="HGP創英角ﾎﾟｯﾌﾟ体"/>
                            <w:b/>
                            <w:i/>
                            <w:noProof/>
                            <w:color w:val="4BACC6" w:themeColor="accent5"/>
                            <w:sz w:val="96"/>
                            <w:szCs w:val="1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Ｐａｔｉｏ</w:t>
                        </w:r>
                      </w:p>
                    </w:txbxContent>
                  </v:textbox>
                </v:shape>
                <v:group id="グループ化 44" o:spid="_x0000_s1030" style="position:absolute;top:-1258;width:22758;height:7681" coordorigin=",-2210" coordsize="22758,7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テキスト ボックス 32" o:spid="_x0000_s1031" type="#_x0000_t202" style="position:absolute;left:1238;top:2365;width:21520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yRMYA&#10;AADbAAAADwAAAGRycy9kb3ducmV2LnhtbESPT2vCQBTE74LfYXmF3uqmFkOJriERbEsv/qmIx9fs&#10;axLMvg3ZrcZ+elcoeBxm5jfMLO1NI07UudqygudRBIK4sLrmUsHua/n0CsJ5ZI2NZVJwIQfpfDiY&#10;YaLtmTd02vpSBAi7BBVU3reJlK6oyKAb2ZY4eD+2M+iD7EqpOzwHuGnkOIpiabDmsFBhS4uKiuP2&#10;1yj4q132vl7l/jufHN6i9Wfs9lms1ONDn01BeOr9Pfzf/tAKXsZ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5yRMYAAADbAAAADwAAAAAAAAAAAAAAAACYAgAAZHJz&#10;L2Rvd25yZXYueG1sUEsFBgAAAAAEAAQA9QAAAIsDAAAAAA==&#10;" filled="f" stroked="f">
                    <v:textbox inset="5.85pt,.7pt,5.85pt,.7pt">
                      <w:txbxContent>
                        <w:p w:rsidR="00EB2C0C" w:rsidRPr="00B21B2F" w:rsidRDefault="00EB2C0C" w:rsidP="00EB2C0C">
                          <w:pPr>
                            <w:rPr>
                              <w:rFonts w:eastAsiaTheme="majorEastAsia"/>
                              <w:b/>
                              <w:noProof/>
                              <w:color w:val="0070C0"/>
                              <w:sz w:val="28"/>
                              <w:szCs w:val="1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19050" w14:prstMaterial="clear">
                                <w14:bevelT w14:w="0" w14:h="0" w14:prst="circle"/>
                                <w14:contourClr>
                                  <w14:schemeClr w14:val="accent5">
                                    <w14:alpha w14:val="30000"/>
                                    <w14:tint w14:val="70000"/>
                                    <w14:satMod w14:val="180000"/>
                                  </w14:schemeClr>
                                </w14:contourClr>
                              </w14:props3d>
                            </w:rPr>
                          </w:pPr>
                          <w:r w:rsidRPr="00B21B2F">
                            <w:rPr>
                              <w:rFonts w:eastAsiaTheme="majorEastAsia" w:hint="eastAsia"/>
                              <w:b/>
                              <w:noProof/>
                              <w:color w:val="0070C0"/>
                              <w:sz w:val="28"/>
                              <w:szCs w:val="1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19050" w14:prstMaterial="clear">
                                <w14:bevelT w14:w="0" w14:h="0" w14:prst="circle"/>
                                <w14:contourClr>
                                  <w14:schemeClr w14:val="accent5">
                                    <w14:alpha w14:val="30000"/>
                                    <w14:tint w14:val="70000"/>
                                    <w14:satMod w14:val="180000"/>
                                  </w14:schemeClr>
                                </w14:contourClr>
                              </w14:props3d>
                            </w:rPr>
                            <w:t>AQUAPARADISE</w:t>
                          </w:r>
                        </w:p>
                      </w:txbxContent>
                    </v:textbox>
                  </v:shape>
                  <v:shape id="テキスト ボックス 33" o:spid="_x0000_s1032" type="#_x0000_t202" style="position:absolute;top:-2210;width:19526;height:5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<v:textbox>
                      <w:txbxContent>
                        <w:p w:rsidR="00EB2C0C" w:rsidRPr="00EB2C0C" w:rsidRDefault="00EB2C0C" w:rsidP="00EB2C0C">
                          <w:pPr>
                            <w:jc w:val="center"/>
                            <w:rPr>
                              <w:rFonts w:ascii="HGP創英ﾌﾟﾚｾﾞﾝｽEB" w:eastAsia="HGP創英ﾌﾟﾚｾﾞﾝｽEB"/>
                              <w:sz w:val="28"/>
                            </w:rPr>
                          </w:pPr>
                          <w:r w:rsidRPr="00EB2C0C">
                            <w:rPr>
                              <w:rFonts w:ascii="HGP創英ﾌﾟﾚｾﾞﾝｽEB" w:eastAsia="HGP創英ﾌﾟﾚｾﾞﾝｽEB" w:hint="eastAsia"/>
                              <w:sz w:val="28"/>
                            </w:rPr>
                            <w:t>深谷グリーンパーク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4642">
        <w:rPr>
          <w:rFonts w:ascii="HGP創英角ﾎﾟｯﾌﾟ体" w:eastAsia="HGP創英角ﾎﾟｯﾌﾟ体" w:hAnsi="HGP創英角ﾎﾟｯﾌﾟ体" w:hint="eastAsia"/>
          <w:sz w:val="24"/>
        </w:rPr>
        <w:t xml:space="preserve">　　一足先にプールで夏を感じましょう！屋内なので日焼け無縁♪</w:t>
      </w:r>
    </w:p>
    <w:p w:rsidR="00D84642" w:rsidRPr="00D84642" w:rsidRDefault="00D84642" w:rsidP="00CB5F3C">
      <w:pPr>
        <w:widowControl/>
        <w:tabs>
          <w:tab w:val="left" w:pos="4605"/>
        </w:tabs>
        <w:snapToGrid w:val="0"/>
        <w:spacing w:beforeLines="100" w:before="360" w:line="60" w:lineRule="auto"/>
        <w:rPr>
          <w:rFonts w:ascii="HGP創英角ﾎﾟｯﾌﾟ体" w:eastAsia="HGP創英角ﾎﾟｯﾌﾟ体" w:hAnsi="HGP創英角ﾎﾟｯﾌﾟ体"/>
          <w:sz w:val="2"/>
        </w:rPr>
      </w:pPr>
      <w:r>
        <w:rPr>
          <w:rFonts w:ascii="HGP創英角ﾎﾟｯﾌﾟ体" w:eastAsia="HGP創英角ﾎﾟｯﾌﾟ体" w:hAnsi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3EA1DF" wp14:editId="6DD4C2BF">
                <wp:simplePos x="0" y="0"/>
                <wp:positionH relativeFrom="column">
                  <wp:posOffset>-56515</wp:posOffset>
                </wp:positionH>
                <wp:positionV relativeFrom="paragraph">
                  <wp:posOffset>162560</wp:posOffset>
                </wp:positionV>
                <wp:extent cx="5067300" cy="0"/>
                <wp:effectExtent l="0" t="0" r="19050" b="19050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6E7B8" id="直線コネクタ 75" o:spid="_x0000_s102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2.8pt" to="394.5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" strokecolor="#4579b8 [3044]"/>
            </w:pict>
          </mc:Fallback>
        </mc:AlternateContent>
      </w:r>
    </w:p>
    <w:p w:rsidR="00FB4E3C" w:rsidRDefault="00EF25A8" w:rsidP="00CB5F3C">
      <w:pPr>
        <w:widowControl/>
        <w:tabs>
          <w:tab w:val="left" w:pos="4605"/>
        </w:tabs>
        <w:snapToGrid w:val="0"/>
        <w:spacing w:beforeLines="100" w:before="360" w:line="60" w:lineRule="auto"/>
        <w:rPr>
          <w:rFonts w:ascii="HGP創英角ﾎﾟｯﾌﾟ体" w:eastAsia="HGP創英角ﾎﾟｯﾌﾟ体" w:hAnsi="HGP創英角ﾎﾟｯﾌﾟ体" w:cs="ＭＳ Ｐゴシック"/>
          <w:color w:val="000000"/>
          <w:kern w:val="0"/>
          <w:sz w:val="22"/>
          <w:szCs w:val="28"/>
        </w:rPr>
      </w:pPr>
      <w:r w:rsidRPr="00EF25A8">
        <w:rPr>
          <w:rFonts w:ascii="HGP創英角ﾎﾟｯﾌﾟ体" w:eastAsia="HGP創英角ﾎﾟｯﾌﾟ体" w:hAnsi="HGP創英角ﾎﾟｯﾌﾟ体"/>
        </w:rPr>
        <w:t xml:space="preserve"> </w:t>
      </w:r>
      <w:r w:rsidRPr="00CB5F3C">
        <w:rPr>
          <w:rFonts w:ascii="HGP創英角ﾎﾟｯﾌﾟ体" w:eastAsia="HGP創英角ﾎﾟｯﾌﾟ体" w:hAnsi="HGP創英角ﾎﾟｯﾌﾟ体" w:hint="eastAsia"/>
          <w:color w:val="00B050"/>
          <w:sz w:val="24"/>
        </w:rPr>
        <w:t>ＬＩＮＥ</w:t>
      </w:r>
      <w:r w:rsidR="00CB5F3C" w:rsidRPr="00CB5F3C">
        <w:rPr>
          <w:rFonts w:ascii="HGP創英角ﾎﾟｯﾌﾟ体" w:eastAsia="HGP創英角ﾎﾟｯﾌﾟ体" w:hAnsi="HGP創英角ﾎﾟｯﾌﾟ体" w:hint="eastAsia"/>
          <w:color w:val="000000" w:themeColor="text1"/>
          <w:sz w:val="24"/>
        </w:rPr>
        <w:t>や</w:t>
      </w:r>
      <w:r w:rsidR="00CB5F3C" w:rsidRPr="00CB5F3C">
        <w:rPr>
          <w:rFonts w:ascii="HGP創英角ﾎﾟｯﾌﾟ体" w:eastAsia="HGP創英角ﾎﾟｯﾌﾟ体" w:hAnsi="HGP創英角ﾎﾟｯﾌﾟ体" w:hint="eastAsia"/>
          <w:color w:val="002060"/>
          <w:sz w:val="24"/>
        </w:rPr>
        <w:t>Ｆａｃｅｂｏｏｋ</w:t>
      </w:r>
      <w:r w:rsidR="006027DC">
        <w:rPr>
          <w:rFonts w:ascii="HGP創英角ﾎﾟｯﾌﾟ体" w:eastAsia="HGP創英角ﾎﾟｯﾌﾟ体" w:hAnsi="HGP創英角ﾎﾟｯﾌﾟ体" w:hint="eastAsia"/>
          <w:color w:val="002060"/>
          <w:sz w:val="24"/>
        </w:rPr>
        <w:t>、</w:t>
      </w:r>
      <w:r w:rsidR="006027DC" w:rsidRPr="006027DC">
        <w:rPr>
          <w:rFonts w:ascii="HGP創英角ﾎﾟｯﾌﾟ体" w:eastAsia="HGP創英角ﾎﾟｯﾌﾟ体" w:hAnsi="HGP創英角ﾎﾟｯﾌﾟ体" w:hint="eastAsia"/>
          <w:sz w:val="24"/>
        </w:rPr>
        <w:t>Ｔｗｉｔｔｅｒなど</w:t>
      </w:r>
      <w:r w:rsidR="006027DC">
        <w:rPr>
          <w:rFonts w:ascii="HGP創英角ﾎﾟｯﾌﾟ体" w:eastAsia="HGP創英角ﾎﾟｯﾌﾟ体" w:hAnsi="HGP創英角ﾎﾟｯﾌﾟ体" w:cs="ＭＳ Ｐゴシック" w:hint="eastAsia"/>
          <w:color w:val="000000"/>
          <w:kern w:val="0"/>
          <w:sz w:val="22"/>
          <w:szCs w:val="28"/>
        </w:rPr>
        <w:t xml:space="preserve">で　</w:t>
      </w:r>
      <w:r w:rsidR="00EC0663">
        <w:rPr>
          <w:rFonts w:ascii="HGP創英角ﾎﾟｯﾌﾟ体" w:eastAsia="HGP創英角ﾎﾟｯﾌﾟ体" w:hAnsi="HGP創英角ﾎﾟｯﾌﾟ体" w:cs="ＭＳ Ｐゴシック" w:hint="eastAsia"/>
          <w:color w:val="000000"/>
          <w:kern w:val="0"/>
          <w:sz w:val="22"/>
          <w:szCs w:val="28"/>
        </w:rPr>
        <w:t xml:space="preserve">　</w:t>
      </w:r>
      <w:r w:rsidR="006027DC">
        <w:rPr>
          <w:rFonts w:ascii="HGP創英角ﾎﾟｯﾌﾟ体" w:eastAsia="HGP創英角ﾎﾟｯﾌﾟ体" w:hAnsi="HGP創英角ﾎﾟｯﾌﾟ体" w:cs="ＭＳ Ｐゴシック" w:hint="eastAsia"/>
          <w:color w:val="000000"/>
          <w:kern w:val="0"/>
          <w:sz w:val="22"/>
          <w:szCs w:val="28"/>
        </w:rPr>
        <w:t xml:space="preserve">ＬＩＮＥ　　　　Ｆａｃｅｂｏｏｋ　　</w:t>
      </w:r>
      <w:r w:rsidR="00E014ED">
        <w:rPr>
          <w:rFonts w:ascii="HGP創英角ﾎﾟｯﾌﾟ体" w:eastAsia="HGP創英角ﾎﾟｯﾌﾟ体" w:hAnsi="HGP創英角ﾎﾟｯﾌﾟ体" w:cs="ＭＳ Ｐゴシック" w:hint="eastAsia"/>
          <w:color w:val="000000"/>
          <w:kern w:val="0"/>
          <w:sz w:val="22"/>
          <w:szCs w:val="28"/>
        </w:rPr>
        <w:t xml:space="preserve">　</w:t>
      </w:r>
      <w:r w:rsidR="00E014ED" w:rsidRPr="006027DC">
        <w:rPr>
          <w:rFonts w:ascii="HGP創英角ﾎﾟｯﾌﾟ体" w:eastAsia="HGP創英角ﾎﾟｯﾌﾟ体" w:hAnsi="HGP創英角ﾎﾟｯﾌﾟ体" w:hint="eastAsia"/>
          <w:sz w:val="22"/>
        </w:rPr>
        <w:t>Twitter</w:t>
      </w:r>
    </w:p>
    <w:p w:rsidR="00CB5F3C" w:rsidRDefault="00E014ED" w:rsidP="00EC0663">
      <w:pPr>
        <w:widowControl/>
        <w:tabs>
          <w:tab w:val="left" w:pos="5310"/>
        </w:tabs>
        <w:snapToGrid w:val="0"/>
        <w:spacing w:beforeLines="100" w:before="360" w:line="60" w:lineRule="auto"/>
        <w:rPr>
          <w:rFonts w:ascii="HGP創英角ﾎﾟｯﾌﾟ体" w:eastAsia="HGP創英角ﾎﾟｯﾌﾟ体" w:hAnsi="HGP創英角ﾎﾟｯﾌﾟ体" w:cs="ＭＳ Ｐゴシック"/>
          <w:color w:val="000000"/>
          <w:kern w:val="0"/>
          <w:sz w:val="22"/>
          <w:szCs w:val="28"/>
        </w:rPr>
      </w:pPr>
      <w:r w:rsidRPr="00EF25A8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878912" behindDoc="0" locked="0" layoutInCell="1" allowOverlap="1" wp14:anchorId="770D4FAA" wp14:editId="54B62B89">
            <wp:simplePos x="0" y="0"/>
            <wp:positionH relativeFrom="column">
              <wp:posOffset>3429000</wp:posOffset>
            </wp:positionH>
            <wp:positionV relativeFrom="paragraph">
              <wp:posOffset>4445</wp:posOffset>
            </wp:positionV>
            <wp:extent cx="885825" cy="885825"/>
            <wp:effectExtent l="0" t="0" r="9525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79936" behindDoc="0" locked="0" layoutInCell="1" allowOverlap="1" wp14:anchorId="6BB10D7E" wp14:editId="025F9C1B">
            <wp:simplePos x="0" y="0"/>
            <wp:positionH relativeFrom="column">
              <wp:posOffset>4334510</wp:posOffset>
            </wp:positionH>
            <wp:positionV relativeFrom="paragraph">
              <wp:posOffset>18415</wp:posOffset>
            </wp:positionV>
            <wp:extent cx="790575" cy="79057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5A8">
        <w:rPr>
          <w:rFonts w:ascii="HGP創英角ﾎﾟｯﾌﾟ体" w:eastAsia="HGP創英角ﾎﾟｯﾌﾟ体" w:hAnsi="HGP創英角ﾎﾟｯﾌﾟ体" w:cs="ＭＳ Ｐゴシック"/>
          <w:noProof/>
          <w:color w:val="000000"/>
          <w:kern w:val="0"/>
        </w:rPr>
        <w:drawing>
          <wp:anchor distT="0" distB="0" distL="114300" distR="114300" simplePos="0" relativeHeight="251819520" behindDoc="0" locked="0" layoutInCell="1" allowOverlap="1" wp14:anchorId="28F4588E" wp14:editId="40F60186">
            <wp:simplePos x="0" y="0"/>
            <wp:positionH relativeFrom="column">
              <wp:posOffset>2480945</wp:posOffset>
            </wp:positionH>
            <wp:positionV relativeFrom="paragraph">
              <wp:posOffset>21590</wp:posOffset>
            </wp:positionV>
            <wp:extent cx="806450" cy="825500"/>
            <wp:effectExtent l="0" t="0" r="0" b="0"/>
            <wp:wrapNone/>
            <wp:docPr id="121" name="図 121" descr="http://qr.line.naver.jp/line_at/m/patiofukay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http://qr.line.naver.jp/line_at/m/patiofukay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663">
        <w:rPr>
          <w:rFonts w:ascii="HGP創英角ﾎﾟｯﾌﾟ体" w:eastAsia="HGP創英角ﾎﾟｯﾌﾟ体" w:hAnsi="HGP創英角ﾎﾟｯﾌﾟ体" w:cs="ＭＳ Ｐゴシック" w:hint="eastAsia"/>
          <w:color w:val="000000"/>
          <w:kern w:val="0"/>
          <w:sz w:val="22"/>
          <w:szCs w:val="28"/>
        </w:rPr>
        <w:t xml:space="preserve">　</w:t>
      </w:r>
      <w:r w:rsidR="00CB5F3C">
        <w:rPr>
          <w:rFonts w:ascii="HGP創英角ﾎﾟｯﾌﾟ体" w:eastAsia="HGP創英角ﾎﾟｯﾌﾟ体" w:hAnsi="HGP創英角ﾎﾟｯﾌﾟ体" w:cs="ＭＳ Ｐゴシック" w:hint="eastAsia"/>
          <w:color w:val="000000"/>
          <w:kern w:val="0"/>
          <w:sz w:val="22"/>
          <w:szCs w:val="28"/>
        </w:rPr>
        <w:t xml:space="preserve">　　</w:t>
      </w:r>
      <w:r w:rsidR="006027DC">
        <w:rPr>
          <w:rFonts w:ascii="HGP創英角ﾎﾟｯﾌﾟ体" w:eastAsia="HGP創英角ﾎﾟｯﾌﾟ体" w:hAnsi="HGP創英角ﾎﾟｯﾌﾟ体" w:cs="ＭＳ Ｐゴシック" w:hint="eastAsia"/>
          <w:color w:val="000000"/>
          <w:kern w:val="0"/>
          <w:sz w:val="22"/>
          <w:szCs w:val="28"/>
        </w:rPr>
        <w:t>お得な情報や</w:t>
      </w:r>
      <w:r w:rsidR="00CB5F3C">
        <w:rPr>
          <w:rFonts w:ascii="HGP創英角ﾎﾟｯﾌﾟ体" w:eastAsia="HGP創英角ﾎﾟｯﾌﾟ体" w:hAnsi="HGP創英角ﾎﾟｯﾌﾟ体" w:cs="ＭＳ Ｐゴシック" w:hint="eastAsia"/>
          <w:color w:val="000000"/>
          <w:kern w:val="0"/>
          <w:sz w:val="22"/>
          <w:szCs w:val="28"/>
        </w:rPr>
        <w:t xml:space="preserve">　</w:t>
      </w:r>
      <w:r w:rsidR="00EC0663">
        <w:rPr>
          <w:rFonts w:ascii="HGP創英角ﾎﾟｯﾌﾟ体" w:eastAsia="HGP創英角ﾎﾟｯﾌﾟ体" w:hAnsi="HGP創英角ﾎﾟｯﾌﾟ体" w:cs="ＭＳ Ｐゴシック" w:hint="eastAsia"/>
          <w:color w:val="000000"/>
          <w:kern w:val="0"/>
          <w:sz w:val="22"/>
          <w:szCs w:val="28"/>
        </w:rPr>
        <w:t xml:space="preserve">イベント情報配信中！！　　　</w:t>
      </w:r>
      <w:r w:rsidR="00EC0663">
        <w:rPr>
          <w:rFonts w:ascii="ＭＳ 明朝" w:hAnsi="ＭＳ 明朝" w:cs="ＭＳ 明朝"/>
          <w:b/>
          <w:color w:val="00B050"/>
          <w:kern w:val="0"/>
          <w:sz w:val="24"/>
          <w:szCs w:val="28"/>
        </w:rPr>
        <w:tab/>
      </w:r>
    </w:p>
    <w:p w:rsidR="00F5064C" w:rsidRPr="00D84642" w:rsidRDefault="00EC0663" w:rsidP="00CB5F3C">
      <w:pPr>
        <w:widowControl/>
        <w:tabs>
          <w:tab w:val="left" w:pos="4605"/>
        </w:tabs>
        <w:snapToGrid w:val="0"/>
        <w:spacing w:beforeLines="100" w:before="360" w:line="60" w:lineRule="auto"/>
        <w:rPr>
          <w:rFonts w:ascii="HGP創英角ﾎﾟｯﾌﾟ体" w:eastAsia="HGP創英角ﾎﾟｯﾌﾟ体" w:hAnsi="HGP創英角ﾎﾟｯﾌﾟ体"/>
        </w:rPr>
      </w:pPr>
      <w:r>
        <w:rPr>
          <w:rFonts w:ascii="ＭＳ Ｐ明朝" w:eastAsia="ＭＳ Ｐ明朝" w:hAnsi="ＭＳ Ｐ明朝" w:hint="eastAsia"/>
          <w:sz w:val="18"/>
        </w:rPr>
        <w:t xml:space="preserve">　　　</w:t>
      </w:r>
      <w:r w:rsidRPr="00EC0663">
        <w:rPr>
          <w:rFonts w:ascii="HGP創英角ﾎﾟｯﾌﾟ体" w:eastAsia="HGP創英角ﾎﾟｯﾌﾟ体" w:hAnsi="HGP創英角ﾎﾟｯﾌﾟ体" w:hint="eastAsia"/>
        </w:rPr>
        <w:t xml:space="preserve">　</w:t>
      </w:r>
      <w:bookmarkStart w:id="1" w:name="OLE_LINK1"/>
      <w:r w:rsidR="00D84642">
        <w:rPr>
          <w:rFonts w:ascii="HGP創英角ﾎﾟｯﾌﾟ体" w:eastAsia="HGP創英角ﾎﾟｯﾌﾟ体" w:hAnsi="HGP創英角ﾎﾟｯﾌﾟ体" w:hint="eastAsia"/>
        </w:rPr>
        <w:t>ぜひお友達になりませんか</w:t>
      </w:r>
    </w:p>
    <w:p w:rsidR="00010E83" w:rsidRDefault="00844139" w:rsidP="00B21B2F">
      <w:pPr>
        <w:tabs>
          <w:tab w:val="left" w:pos="861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2C67F8A" wp14:editId="641790F8">
                <wp:simplePos x="0" y="0"/>
                <wp:positionH relativeFrom="column">
                  <wp:posOffset>6479540</wp:posOffset>
                </wp:positionH>
                <wp:positionV relativeFrom="paragraph">
                  <wp:posOffset>199390</wp:posOffset>
                </wp:positionV>
                <wp:extent cx="2667000" cy="5429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726" w:rsidRPr="005A4726" w:rsidRDefault="00BD4496" w:rsidP="005A472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イベント場所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7F8A" id="テキスト ボックス 35" o:spid="_x0000_s1033" type="#_x0000_t202" style="position:absolute;left:0;text-align:left;margin-left:510.2pt;margin-top:15.7pt;width:210pt;height:42.75pt;z-index:25175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" filled="f" stroked="f" strokeweight=".5pt">
                <v:textbox>
                  <w:txbxContent>
                    <w:p w:rsidR="005A4726" w:rsidRPr="005A4726" w:rsidRDefault="00BD4496" w:rsidP="005A472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4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イベント場所</w:t>
                      </w:r>
                    </w:p>
                  </w:txbxContent>
                </v:textbox>
              </v:shape>
            </w:pict>
          </mc:Fallback>
        </mc:AlternateContent>
      </w:r>
      <w:r w:rsidR="004223F9">
        <w:rPr>
          <w:rFonts w:ascii="ＭＳ Ｐ明朝" w:eastAsia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77217100" wp14:editId="58F91751">
                <wp:simplePos x="0" y="0"/>
                <wp:positionH relativeFrom="column">
                  <wp:posOffset>4077970</wp:posOffset>
                </wp:positionH>
                <wp:positionV relativeFrom="paragraph">
                  <wp:posOffset>66040</wp:posOffset>
                </wp:positionV>
                <wp:extent cx="447675" cy="221615"/>
                <wp:effectExtent l="0" t="0" r="9525" b="698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7675" cy="221615"/>
                          <a:chOff x="0" y="0"/>
                          <a:chExt cx="1152525" cy="552450"/>
                        </a:xfrm>
                      </wpg:grpSpPr>
                      <wps:wsp>
                        <wps:cNvPr id="46" name="星 5 46"/>
                        <wps:cNvSpPr/>
                        <wps:spPr>
                          <a:xfrm>
                            <a:off x="247650" y="219075"/>
                            <a:ext cx="314325" cy="295275"/>
                          </a:xfrm>
                          <a:prstGeom prst="star5">
                            <a:avLst/>
                          </a:prstGeom>
                          <a:solidFill>
                            <a:srgbClr val="FFCC6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星 5 47"/>
                        <wps:cNvSpPr/>
                        <wps:spPr>
                          <a:xfrm>
                            <a:off x="0" y="0"/>
                            <a:ext cx="266700" cy="238125"/>
                          </a:xfrm>
                          <a:prstGeom prst="star5">
                            <a:avLst/>
                          </a:prstGeom>
                          <a:solidFill>
                            <a:srgbClr val="FFCC6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星 5 48"/>
                        <wps:cNvSpPr/>
                        <wps:spPr>
                          <a:xfrm>
                            <a:off x="581025" y="9525"/>
                            <a:ext cx="371475" cy="381000"/>
                          </a:xfrm>
                          <a:prstGeom prst="star5">
                            <a:avLst/>
                          </a:prstGeom>
                          <a:solidFill>
                            <a:srgbClr val="FFCC6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星 5 49"/>
                        <wps:cNvSpPr/>
                        <wps:spPr>
                          <a:xfrm>
                            <a:off x="933450" y="323850"/>
                            <a:ext cx="219075" cy="228600"/>
                          </a:xfrm>
                          <a:prstGeom prst="star5">
                            <a:avLst/>
                          </a:prstGeom>
                          <a:solidFill>
                            <a:srgbClr val="FFCC6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5EE09" id="グループ化 45" o:spid="_x0000_s1026" style="position:absolute;left:0;text-align:left;margin-left:321.1pt;margin-top:5.2pt;width:35.25pt;height:17.45pt;flip:x;z-index:251807232;mso-width-relative:margin;mso-height-relative:margin" coordsize="11525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">
                <v:shape id="星 5 46" o:spid="_x0000_s1027" style="position:absolute;left:2476;top:2190;width:3143;height:2953;visibility:visible;mso-wrap-style:square;v-text-anchor:middle" coordsize="31432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5AcIA&#10;AADbAAAADwAAAGRycy9kb3ducmV2LnhtbESPT4vCMBTE78J+h/AWvGlqFZFqKiIs7M365+Dx0Tzb&#10;0ualNlHrfvqNIHgcZuY3zGrdm0bcqXOVZQWTcQSCOLe64kLB6fgzWoBwHlljY5kUPMnBOv0arDDR&#10;9sF7uh98IQKEXYIKSu/bREqXl2TQjW1LHLyL7Qz6ILtC6g4fAW4aGUfRXBqsOCyU2NK2pLw+3IwC&#10;PF2zOKuj3XmTuXZ6+YtvZxkrNfzuN0sQnnr/Cb/bv1rBbA6v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zkBwgAAANsAAAAPAAAAAAAAAAAAAAAAAJgCAABkcnMvZG93&#10;bnJldi54bWxQSwUGAAAAAAQABAD1AAAAhwMAAAAA&#10;" path="m,112785r120062,1l157163,r37100,112786l314325,112785r-97133,69704l254294,295274,157163,225568,60031,295274,97133,182489,,112785xe" fillcolor="#fc6" stroked="f" strokeweight="2pt">
                  <v:path arrowok="t" o:connecttype="custom" o:connectlocs="0,112785;120062,112786;157163,0;194263,112786;314325,112785;217192,182489;254294,295274;157163,225568;60031,295274;97133,182489;0,112785" o:connectangles="0,0,0,0,0,0,0,0,0,0,0"/>
                </v:shape>
                <v:shape id="星 5 47" o:spid="_x0000_s1028" style="position:absolute;width:2667;height:2381;visibility:visible;mso-wrap-style:square;v-text-anchor:middle" coordsize="266700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PPsMA&#10;AADbAAAADwAAAGRycy9kb3ducmV2LnhtbESP0WrCQBRE3wv+w3KFvtWNJrQ1dRWRlohPNvUDLtnb&#10;JJi9G3e3mvy9Wyj0cZiZM8xqM5hOXMn51rKC+SwBQVxZ3XKt4PT18fQKwgdkjZ1lUjCSh8168rDC&#10;XNsbf9K1DLWIEPY5KmhC6HMpfdWQQT+zPXH0vq0zGKJ0tdQObxFuOrlIkmdpsOW40GBPu4aqc/lj&#10;IuVSFMvM8nHx7txYykPaHy6pUo/TYfsGItAQ/sN/7b1WkL3A75f4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OPPsMAAADbAAAADwAAAAAAAAAAAAAAAACYAgAAZHJzL2Rv&#10;d25yZXYueG1sUEsFBgAAAAAEAAQA9QAAAIgDAAAAAA==&#10;" path="m,90955r101871,1l133350,r31479,90956l266700,90955r-82416,56214l215765,238124,133350,181910,50935,238124,82416,147169,,90955xe" fillcolor="#fc6" stroked="f" strokeweight="2pt">
                  <v:path arrowok="t" o:connecttype="custom" o:connectlocs="0,90955;101871,90956;133350,0;164829,90956;266700,90955;184284,147169;215765,238124;133350,181910;50935,238124;82416,147169;0,90955" o:connectangles="0,0,0,0,0,0,0,0,0,0,0"/>
                </v:shape>
                <v:shape id="星 5 48" o:spid="_x0000_s1029" style="position:absolute;left:5810;top:95;width:3715;height:3810;visibility:visible;mso-wrap-style:square;v-text-anchor:middle" coordsize="3714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hwL4A&#10;AADbAAAADwAAAGRycy9kb3ducmV2LnhtbERPzYrCMBC+C75DGMGbJoqoVKNIQejCHrT6AEMzttVm&#10;Upqs7b795rDg8eP73x8H24g3db52rGExVyCIC2dqLjXcb+fZFoQPyAYbx6ThlzwcD+PRHhPjer7S&#10;Ow+liCHsE9RQhdAmUvqiIot+7lriyD1cZzFE2JXSdNjHcNvIpVJrabHm2FBhS2lFxSv/sRrSDC9f&#10;Ku2NLa7fWV5vnmowT62nk+G0AxFoCB/xvzszGlZxbPwSf4A8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fIcC+AAAA2wAAAA8AAAAAAAAAAAAAAAAAmAIAAGRycy9kb3ducmV2&#10;LnhtbFBLBQYAAAAABAAEAPUAAACDAwAAAAA=&#10;" path="m,145529r141892,1l185738,r43845,145530l371475,145529,256682,235470r43847,145529l185738,291056,70946,380999,114793,235470,,145529xe" fillcolor="#fc6" stroked="f" strokeweight="2pt">
                  <v:path arrowok="t" o:connecttype="custom" o:connectlocs="0,145529;141892,145530;185738,0;229583,145530;371475,145529;256682,235470;300529,380999;185738,291056;70946,380999;114793,235470;0,145529" o:connectangles="0,0,0,0,0,0,0,0,0,0,0"/>
                </v:shape>
                <v:shape id="星 5 49" o:spid="_x0000_s1030" style="position:absolute;left:9334;top:3238;width:2191;height:2286;visibility:visible;mso-wrap-style:square;v-text-anchor:middle" coordsize="21907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pDMIA&#10;AADbAAAADwAAAGRycy9kb3ducmV2LnhtbESPQYvCMBSE74L/ITxhb5raFVmrUURQBC/a9eDx2Tzb&#10;YvNSmqj13xtB8DjMzDfMbNGaStypcaVlBcNBBII4s7rkXMHxf93/A+E8ssbKMil4koPFvNuZYaLt&#10;gw90T30uAoRdggoK7+tESpcVZNANbE0cvIttDPogm1zqBh8BbioZR9FYGiw5LBRY06qg7JrejILz&#10;5XpaodwdaL/R9S3+XcbPUa7UT69dTkF4av03/GlvtYLRBN5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ykMwgAAANsAAAAPAAAAAAAAAAAAAAAAAJgCAABkcnMvZG93&#10;bnJldi54bWxQSwUGAAAAAAQABAD1AAAAhwMAAAAA&#10;" path="m,87317r83680,1l109538,r25857,87318l219075,87317r-67699,53965l177235,228599,109538,174634,41840,228599,67699,141282,,87317xe" fillcolor="#fc6" stroked="f" strokeweight="2pt">
                  <v:path arrowok="t" o:connecttype="custom" o:connectlocs="0,87317;83680,87318;109538,0;135395,87318;219075,87317;151376,141282;177235,228599;109538,174634;41840,228599;67699,141282;0,87317" o:connectangles="0,0,0,0,0,0,0,0,0,0,0"/>
                </v:shape>
              </v:group>
            </w:pict>
          </mc:Fallback>
        </mc:AlternateContent>
      </w:r>
      <w:r w:rsidR="004223F9">
        <w:rPr>
          <w:rFonts w:ascii="ＭＳ Ｐ明朝" w:eastAsia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6700641A" wp14:editId="150D25F2">
                <wp:simplePos x="0" y="0"/>
                <wp:positionH relativeFrom="column">
                  <wp:posOffset>144145</wp:posOffset>
                </wp:positionH>
                <wp:positionV relativeFrom="paragraph">
                  <wp:posOffset>59690</wp:posOffset>
                </wp:positionV>
                <wp:extent cx="447675" cy="221615"/>
                <wp:effectExtent l="0" t="0" r="9525" b="6985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7675" cy="221615"/>
                          <a:chOff x="0" y="0"/>
                          <a:chExt cx="1152525" cy="552450"/>
                        </a:xfrm>
                      </wpg:grpSpPr>
                      <wps:wsp>
                        <wps:cNvPr id="143" name="星 5 143"/>
                        <wps:cNvSpPr/>
                        <wps:spPr>
                          <a:xfrm>
                            <a:off x="247650" y="219075"/>
                            <a:ext cx="314325" cy="295275"/>
                          </a:xfrm>
                          <a:prstGeom prst="star5">
                            <a:avLst/>
                          </a:prstGeom>
                          <a:solidFill>
                            <a:srgbClr val="FFCC6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星 5 144"/>
                        <wps:cNvSpPr/>
                        <wps:spPr>
                          <a:xfrm>
                            <a:off x="0" y="0"/>
                            <a:ext cx="266700" cy="238125"/>
                          </a:xfrm>
                          <a:prstGeom prst="star5">
                            <a:avLst/>
                          </a:prstGeom>
                          <a:solidFill>
                            <a:srgbClr val="FFCC6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星 5 145"/>
                        <wps:cNvSpPr/>
                        <wps:spPr>
                          <a:xfrm>
                            <a:off x="581025" y="9525"/>
                            <a:ext cx="371475" cy="381000"/>
                          </a:xfrm>
                          <a:prstGeom prst="star5">
                            <a:avLst/>
                          </a:prstGeom>
                          <a:solidFill>
                            <a:srgbClr val="FFCC6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星 5 146"/>
                        <wps:cNvSpPr/>
                        <wps:spPr>
                          <a:xfrm>
                            <a:off x="933450" y="323850"/>
                            <a:ext cx="219075" cy="228600"/>
                          </a:xfrm>
                          <a:prstGeom prst="star5">
                            <a:avLst/>
                          </a:prstGeom>
                          <a:solidFill>
                            <a:srgbClr val="FFCC6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9BFFC" id="グループ化 142" o:spid="_x0000_s1026" style="position:absolute;left:0;text-align:left;margin-left:11.35pt;margin-top:4.7pt;width:35.25pt;height:17.45pt;flip:x;z-index:251809280;mso-width-relative:margin;mso-height-relative:margin" coordsize="11525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">
                <v:shape id="星 5 143" o:spid="_x0000_s1027" style="position:absolute;left:2476;top:2190;width:3143;height:2953;visibility:visible;mso-wrap-style:square;v-text-anchor:middle" coordsize="31432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i58IA&#10;AADcAAAADwAAAGRycy9kb3ducmV2LnhtbERPS2vCQBC+F/oflil4azZGEYmuEgqCN+PjkOOQHZNg&#10;djbNrjHtr3eFQm/z8T1nvR1NKwbqXWNZwTSKQRCXVjdcKbicd59LEM4ja2wtk4IfcrDdvL+tMdX2&#10;wUcaTr4SIYRdigpq77tUSlfWZNBFtiMO3NX2Bn2AfSV1j48QblqZxPFCGmw4NNTY0VdN5e10Nwrw&#10;8p0n+S0+FFnuutn1N7kXMlFq8jFmKxCeRv8v/nPvdZg/n8HrmXCB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uLnwgAAANwAAAAPAAAAAAAAAAAAAAAAAJgCAABkcnMvZG93&#10;bnJldi54bWxQSwUGAAAAAAQABAD1AAAAhwMAAAAA&#10;" path="m,112785r120062,1l157163,r37100,112786l314325,112785r-97133,69704l254294,295274,157163,225568,60031,295274,97133,182489,,112785xe" fillcolor="#fc6" stroked="f" strokeweight="2pt">
                  <v:path arrowok="t" o:connecttype="custom" o:connectlocs="0,112785;120062,112786;157163,0;194263,112786;314325,112785;217192,182489;254294,295274;157163,225568;60031,295274;97133,182489;0,112785" o:connectangles="0,0,0,0,0,0,0,0,0,0,0"/>
                </v:shape>
                <v:shape id="星 5 144" o:spid="_x0000_s1028" style="position:absolute;width:2667;height:2381;visibility:visible;mso-wrap-style:square;v-text-anchor:middle" coordsize="266700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yisQA&#10;AADcAAAADwAAAGRycy9kb3ducmV2LnhtbESPwWrDMBBE74X8g9hAb42cxJTGiWxCSHHJqXXyAYu1&#10;tU2tlSOpsfP3VaHQ2y4z83Z2V0ymFzdyvrOsYLlIQBDXVnfcKLicX59eQPiArLG3TAru5KHIZw87&#10;zLQd+YNuVWhEhLDPUEEbwpBJ6euWDPqFHYij9mmdwRBX10jtcIxw08tVkjxLgx3HCy0OdGip/qq+&#10;TaRcy3KTWn5fHZ27V/K0Hk7XtVKP82m/BRFoCv/mv/SbjvXTFH6fiRP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sorEAAAA3AAAAA8AAAAAAAAAAAAAAAAAmAIAAGRycy9k&#10;b3ducmV2LnhtbFBLBQYAAAAABAAEAPUAAACJAwAAAAA=&#10;" path="m,90955r101871,1l133350,r31479,90956l266700,90955r-82416,56214l215765,238124,133350,181910,50935,238124,82416,147169,,90955xe" fillcolor="#fc6" stroked="f" strokeweight="2pt">
                  <v:path arrowok="t" o:connecttype="custom" o:connectlocs="0,90955;101871,90956;133350,0;164829,90956;266700,90955;184284,147169;215765,238124;133350,181910;50935,238124;82416,147169;0,90955" o:connectangles="0,0,0,0,0,0,0,0,0,0,0"/>
                </v:shape>
                <v:shape id="星 5 145" o:spid="_x0000_s1029" style="position:absolute;left:5810;top:95;width:3715;height:3810;visibility:visible;mso-wrap-style:square;v-text-anchor:middle" coordsize="3714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HbcEA&#10;AADcAAAADwAAAGRycy9kb3ducmV2LnhtbERPzYrCMBC+L/gOYQRva6LorlSjSGGhwh606wMMzdhW&#10;m0lpsra+/UYQ9jYf3+9sdoNtxJ06XzvWMJsqEMSFMzWXGs4/X+8rED4gG2wck4YHedhtR28bTIzr&#10;+UT3PJQihrBPUEMVQptI6YuKLPqpa4kjd3GdxRBhV0rTYR/DbSPnSn1IizXHhgpbSisqbvmv1ZBm&#10;eDyotDe2OH1nef15VYO5aj0ZD/s1iEBD+Be/3JmJ8xdLeD4TL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bR23BAAAA3AAAAA8AAAAAAAAAAAAAAAAAmAIAAGRycy9kb3du&#10;cmV2LnhtbFBLBQYAAAAABAAEAPUAAACGAwAAAAA=&#10;" path="m,145529r141892,1l185738,r43845,145530l371475,145529,256682,235470r43847,145529l185738,291056,70946,380999,114793,235470,,145529xe" fillcolor="#fc6" stroked="f" strokeweight="2pt">
                  <v:path arrowok="t" o:connecttype="custom" o:connectlocs="0,145529;141892,145530;185738,0;229583,145530;371475,145529;256682,235470;300529,380999;185738,291056;70946,380999;114793,235470;0,145529" o:connectangles="0,0,0,0,0,0,0,0,0,0,0"/>
                </v:shape>
                <v:shape id="星 5 146" o:spid="_x0000_s1030" style="position:absolute;left:9334;top:3238;width:2191;height:2286;visibility:visible;mso-wrap-style:square;v-text-anchor:middle" coordsize="21907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oqb4A&#10;AADcAAAADwAAAGRycy9kb3ducmV2LnhtbERPSwrCMBDdC94hjOBOU6uIVKOIoAhu/C1cjs3YFptJ&#10;aaLW2xtBcDeP953ZojGleFLtCssKBv0IBHFqdcGZgvNp3ZuAcB5ZY2mZFLzJwWLebs0w0fbFB3oe&#10;fSZCCLsEFeTeV4mULs3JoOvbijhwN1sb9AHWmdQ1vkK4KWUcRWNpsODQkGNFq5zS+/FhFFxv98sK&#10;5e5A+42uHvFwGb9HmVLdTrOcgvDU+L/4597qMH80hu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e6Km+AAAA3AAAAA8AAAAAAAAAAAAAAAAAmAIAAGRycy9kb3ducmV2&#10;LnhtbFBLBQYAAAAABAAEAPUAAACDAwAAAAA=&#10;" path="m,87317r83680,1l109538,r25857,87318l219075,87317r-67699,53965l177235,228599,109538,174634,41840,228599,67699,141282,,87317xe" fillcolor="#fc6" stroked="f" strokeweight="2pt">
                  <v:path arrowok="t" o:connecttype="custom" o:connectlocs="0,87317;83680,87318;109538,0;135395,87318;219075,87317;151376,141282;177235,228599;109538,174634;41840,228599;67699,141282;0,87317" o:connectangles="0,0,0,0,0,0,0,0,0,0,0"/>
                </v:shape>
              </v:group>
            </w:pict>
          </mc:Fallback>
        </mc:AlternateContent>
      </w:r>
      <w:r w:rsidR="004223F9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47568FE" wp14:editId="174994F8">
                <wp:simplePos x="0" y="0"/>
                <wp:positionH relativeFrom="column">
                  <wp:posOffset>667385</wp:posOffset>
                </wp:positionH>
                <wp:positionV relativeFrom="paragraph">
                  <wp:posOffset>19685</wp:posOffset>
                </wp:positionV>
                <wp:extent cx="3352800" cy="3429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D83" w:rsidRPr="00F77A4D" w:rsidRDefault="00CB3D83" w:rsidP="00F77A4D">
                            <w:pPr>
                              <w:spacing w:line="4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F77A4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ステージイベント</w:t>
                            </w:r>
                            <w:r w:rsidR="0063780E" w:rsidRPr="00F77A4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タイムスケジュール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68FE" id="テキスト ボックス 12" o:spid="_x0000_s1034" type="#_x0000_t202" style="position:absolute;left:0;text-align:left;margin-left:52.55pt;margin-top:1.55pt;width:264pt;height:27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" filled="f" stroked="f" strokeweight=".5pt">
                <v:textbox>
                  <w:txbxContent>
                    <w:p w:rsidR="00CB3D83" w:rsidRPr="00F77A4D" w:rsidRDefault="00CB3D83" w:rsidP="00F77A4D">
                      <w:pPr>
                        <w:spacing w:line="4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F77A4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ステージイベント</w:t>
                      </w:r>
                      <w:r w:rsidR="0063780E" w:rsidRPr="00F77A4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タイムスケジュール</w:t>
                      </w:r>
                    </w:p>
                  </w:txbxContent>
                </v:textbox>
              </v:shape>
            </w:pict>
          </mc:Fallback>
        </mc:AlternateContent>
      </w:r>
      <w:r w:rsidR="00203E5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E4A683" wp14:editId="6AD4E72C">
                <wp:simplePos x="0" y="0"/>
                <wp:positionH relativeFrom="column">
                  <wp:posOffset>5132070</wp:posOffset>
                </wp:positionH>
                <wp:positionV relativeFrom="paragraph">
                  <wp:posOffset>229870</wp:posOffset>
                </wp:positionV>
                <wp:extent cx="0" cy="6172200"/>
                <wp:effectExtent l="0" t="0" r="19050" b="19050"/>
                <wp:wrapNone/>
                <wp:docPr id="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4FE99" id="Line 69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1pt,18.1pt" to="404.1pt,5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" strokecolor="silver">
                <v:stroke dashstyle="dash"/>
              </v:line>
            </w:pict>
          </mc:Fallback>
        </mc:AlternateContent>
      </w:r>
      <w:r w:rsidR="008B646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4B57F4B" wp14:editId="41E120C2">
                <wp:simplePos x="0" y="0"/>
                <wp:positionH relativeFrom="column">
                  <wp:posOffset>6848475</wp:posOffset>
                </wp:positionH>
                <wp:positionV relativeFrom="paragraph">
                  <wp:posOffset>-1645285</wp:posOffset>
                </wp:positionV>
                <wp:extent cx="1578610" cy="353695"/>
                <wp:effectExtent l="0" t="2540" r="2540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D13" w:rsidRPr="00F17E35" w:rsidRDefault="005D2D13" w:rsidP="008C0B1E">
                            <w:pPr>
                              <w:spacing w:line="50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14:35</w:t>
                            </w:r>
                            <w:r w:rsidRPr="00F17E35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 ～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 14:50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7F4B" id="Text Box 39" o:spid="_x0000_s1035" type="#_x0000_t202" style="position:absolute;left:0;text-align:left;margin-left:539.25pt;margin-top:-129.55pt;width:124.3pt;height:27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6/7uAIAAL8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" filled="f" stroked="f">
                <v:textbox inset="5.85pt,.7pt,5.85pt,.7pt">
                  <w:txbxContent>
                    <w:p w:rsidR="005D2D13" w:rsidRPr="00F17E35" w:rsidRDefault="005D2D13" w:rsidP="008C0B1E">
                      <w:pPr>
                        <w:spacing w:line="500" w:lineRule="exact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14:35</w:t>
                      </w:r>
                      <w:r w:rsidRPr="00F17E35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 ～</w:t>
                      </w:r>
                      <w:r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 14:50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"/>
        <w:tblpPr w:leftFromText="142" w:rightFromText="142" w:vertAnchor="page" w:horzAnchor="margin" w:tblpY="796"/>
        <w:tblW w:w="7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"/>
        <w:gridCol w:w="4973"/>
        <w:gridCol w:w="1605"/>
      </w:tblGrid>
      <w:tr w:rsidR="00010E83" w:rsidRPr="009241F0" w:rsidTr="00FA48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tcBorders>
              <w:top w:val="single" w:sz="8" w:space="0" w:color="4BACC6" w:themeColor="accent5"/>
            </w:tcBorders>
            <w:vAlign w:val="center"/>
          </w:tcPr>
          <w:p w:rsidR="00010E83" w:rsidRPr="00F77A4D" w:rsidRDefault="00010E83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Cs w:val="22"/>
              </w:rPr>
            </w:pPr>
            <w:r w:rsidRPr="00F77A4D"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>時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 xml:space="preserve"> </w:t>
            </w:r>
            <w:r w:rsidRPr="00F77A4D"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>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F77A4D" w:rsidRDefault="00010E83" w:rsidP="001D13E1">
            <w:pPr>
              <w:jc w:val="center"/>
              <w:rPr>
                <w:rFonts w:ascii="ＭＳ Ｐ明朝" w:eastAsia="ＭＳ Ｐ明朝" w:hAnsi="ＭＳ Ｐ明朝"/>
                <w:bCs w:val="0"/>
                <w:szCs w:val="22"/>
              </w:rPr>
            </w:pPr>
            <w:r w:rsidRPr="00F77A4D"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>チ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 xml:space="preserve"> </w:t>
            </w:r>
            <w:r w:rsidRPr="00F77A4D"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>ー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 xml:space="preserve"> </w:t>
            </w:r>
            <w:r w:rsidRPr="00F77A4D"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>ム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 xml:space="preserve"> </w:t>
            </w:r>
            <w:r w:rsidRPr="00F77A4D">
              <w:rPr>
                <w:rFonts w:ascii="HGS創英角ﾎﾟｯﾌﾟ体" w:eastAsia="HGS創英角ﾎﾟｯﾌﾟ体" w:hAnsi="HGS創英角ﾎﾟｯﾌﾟ体" w:hint="eastAsia"/>
                <w:b w:val="0"/>
                <w:szCs w:val="22"/>
              </w:rPr>
              <w:t>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tcBorders>
              <w:top w:val="single" w:sz="8" w:space="0" w:color="4BACC6" w:themeColor="accent5"/>
            </w:tcBorders>
            <w:vAlign w:val="center"/>
          </w:tcPr>
          <w:p w:rsidR="00010E83" w:rsidRPr="006563CE" w:rsidRDefault="00010E83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 w:rsidRPr="006563CE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ジ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 xml:space="preserve"> </w:t>
            </w:r>
            <w:r w:rsidRPr="006563CE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ャ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 xml:space="preserve"> </w:t>
            </w:r>
            <w:r w:rsidRPr="006563CE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ン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 xml:space="preserve"> </w:t>
            </w:r>
            <w:r w:rsidRPr="006563CE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ル</w:t>
            </w:r>
          </w:p>
        </w:tc>
      </w:tr>
      <w:tr w:rsidR="00010E83" w:rsidRPr="009241F0" w:rsidTr="001D1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010E83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 w:rsidRPr="004851BD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10：0</w:t>
            </w:r>
            <w:r w:rsidR="00CA4599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F231C3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4"/>
              </w:rPr>
              <w:drawing>
                <wp:anchor distT="0" distB="0" distL="114300" distR="114300" simplePos="0" relativeHeight="251654144" behindDoc="0" locked="0" layoutInCell="1" allowOverlap="1" wp14:anchorId="74B29B60" wp14:editId="02FF971B">
                  <wp:simplePos x="0" y="0"/>
                  <wp:positionH relativeFrom="column">
                    <wp:posOffset>2583815</wp:posOffset>
                  </wp:positionH>
                  <wp:positionV relativeFrom="paragraph">
                    <wp:posOffset>116205</wp:posOffset>
                  </wp:positionV>
                  <wp:extent cx="437718" cy="468000"/>
                  <wp:effectExtent l="0" t="0" r="635" b="8255"/>
                  <wp:wrapNone/>
                  <wp:docPr id="103" name="図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ふっかちゃん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18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599"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Knot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980483" w:rsidRPr="004851BD" w:rsidRDefault="00CA4599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 w:rsidRPr="00CA4599">
              <w:rPr>
                <w:rFonts w:ascii="HGS創英角ﾎﾟｯﾌﾟ体" w:eastAsia="HGS創英角ﾎﾟｯﾌﾟ体" w:hAnsi="HGS創英角ﾎﾟｯﾌﾟ体" w:hint="eastAsia"/>
                <w:b w:val="0"/>
                <w:sz w:val="18"/>
                <w:szCs w:val="22"/>
              </w:rPr>
              <w:t>ストリートダンス</w:t>
            </w:r>
          </w:p>
        </w:tc>
      </w:tr>
      <w:tr w:rsidR="00010E83" w:rsidRPr="009241F0" w:rsidTr="001D13E1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980483" w:rsidRPr="004851BD" w:rsidRDefault="00CA4599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10</w:t>
            </w:r>
            <w:r w:rsidR="00010E83" w:rsidRPr="004851BD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CA4599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BUZZ BOON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7B3D91" w:rsidRPr="004851BD" w:rsidRDefault="00CA4599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キッズダンス</w:t>
            </w:r>
          </w:p>
        </w:tc>
      </w:tr>
      <w:tr w:rsidR="00010E83" w:rsidRPr="009241F0" w:rsidTr="001D1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CA4599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10</w:t>
            </w:r>
            <w:r w:rsidR="00010E83" w:rsidRPr="004851BD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CA4599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 xml:space="preserve">Hot Wave </w:t>
            </w:r>
            <w:r w:rsidRPr="00CA4599">
              <w:rPr>
                <w:rFonts w:ascii="HG創英角ﾎﾟｯﾌﾟ体" w:eastAsia="HG創英角ﾎﾟｯﾌﾟ体" w:hAnsi="HG創英角ﾎﾟｯﾌﾟ体" w:cs="ＭＳ 明朝" w:hint="eastAsia"/>
                <w:sz w:val="24"/>
                <w:szCs w:val="22"/>
              </w:rPr>
              <w:t>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980483" w:rsidRDefault="007B3D9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キッズダンス</w:t>
            </w:r>
          </w:p>
        </w:tc>
      </w:tr>
      <w:tr w:rsidR="00010E83" w:rsidRPr="009241F0" w:rsidTr="001D13E1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980483" w:rsidP="00CA4599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</w:t>
            </w:r>
            <w:r w:rsidR="00CA4599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0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 w:rsidR="00CA4599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CA4599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 xml:space="preserve">Hot Wave </w:t>
            </w:r>
            <w:r w:rsidRPr="00CA4599">
              <w:rPr>
                <w:rFonts w:ascii="HG創英角ﾎﾟｯﾌﾟ体" w:eastAsia="HG創英角ﾎﾟｯﾌﾟ体" w:hAnsi="HG創英角ﾎﾟｯﾌﾟ体" w:cs="ＭＳ 明朝" w:hint="eastAsia"/>
                <w:sz w:val="24"/>
                <w:szCs w:val="22"/>
              </w:rPr>
              <w:t>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4851BD" w:rsidRDefault="007B3D9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フラダンス</w:t>
            </w:r>
          </w:p>
        </w:tc>
      </w:tr>
      <w:tr w:rsidR="00010E83" w:rsidRPr="009241F0" w:rsidTr="001D1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11</w:t>
            </w:r>
            <w:r w:rsidR="00980483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7B3D91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リコプア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980483" w:rsidRDefault="007B3D9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フラダンス</w:t>
            </w:r>
          </w:p>
        </w:tc>
      </w:tr>
      <w:tr w:rsidR="00010E83" w:rsidRPr="009241F0" w:rsidTr="001D13E1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F10054" w:rsidP="00F10054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11</w:t>
            </w:r>
            <w:r w:rsidR="004D300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F10054" w:rsidP="00F10054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マナオラナ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4851BD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フラダンス</w:t>
            </w:r>
          </w:p>
        </w:tc>
      </w:tr>
      <w:tr w:rsidR="00010E83" w:rsidRPr="009241F0" w:rsidTr="001D1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425CA5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</w:t>
            </w:r>
            <w:r w:rsidR="00F10054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 w:rsidR="00F10054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綺楽々翔華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4851BD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よさこい</w:t>
            </w:r>
          </w:p>
        </w:tc>
      </w:tr>
      <w:tr w:rsidR="00010E83" w:rsidRPr="009241F0" w:rsidTr="001D13E1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11</w:t>
            </w:r>
            <w:r w:rsidR="00425CA5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F231C3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 wp14:anchorId="2254A96C" wp14:editId="24F45A12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250190</wp:posOffset>
                  </wp:positionV>
                  <wp:extent cx="437515" cy="467995"/>
                  <wp:effectExtent l="0" t="0" r="635" b="8255"/>
                  <wp:wrapNone/>
                  <wp:docPr id="105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ふっかちゃん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054"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YOSAKOIソーラン深谷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7B3D91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よさこい他</w:t>
            </w:r>
          </w:p>
        </w:tc>
      </w:tr>
      <w:tr w:rsidR="00010E83" w:rsidRPr="009241F0" w:rsidTr="001D1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4D300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</w:t>
            </w:r>
            <w:r w:rsidR="00F10054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2</w:t>
            </w:r>
            <w:r w:rsidR="00425CA5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5</w:t>
            </w:r>
            <w:r w:rsidR="00F10054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Angelet Macaron / M</w:t>
            </w:r>
            <w:r w:rsidR="00FA4871"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ilfy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7B3D91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チア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ダンス</w:t>
            </w:r>
          </w:p>
        </w:tc>
      </w:tr>
      <w:tr w:rsidR="00010E83" w:rsidRPr="009241F0" w:rsidTr="001D13E1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F2131D" w:rsidRPr="004851BD" w:rsidRDefault="00F10054" w:rsidP="00F2131D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13</w:t>
            </w:r>
            <w:r w:rsidR="00425CA5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Angelet Piccolo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4851BD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チア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ダンス</w:t>
            </w:r>
          </w:p>
        </w:tc>
      </w:tr>
      <w:tr w:rsidR="00010E83" w:rsidRPr="007B3D91" w:rsidTr="001D1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tcBorders>
              <w:right w:val="single" w:sz="4" w:space="0" w:color="00B0F0"/>
            </w:tcBorders>
            <w:vAlign w:val="center"/>
          </w:tcPr>
          <w:p w:rsidR="00010E83" w:rsidRPr="004851BD" w:rsidRDefault="00F10054" w:rsidP="001D13E1">
            <w:pPr>
              <w:spacing w:line="400" w:lineRule="exact"/>
              <w:jc w:val="center"/>
              <w:rPr>
                <w:rFonts w:ascii="HGS創英角ﾎﾟｯﾌﾟ体" w:eastAsia="HGS創英角ﾎﾟｯﾌﾟ体" w:hAnsi="HGS創英角ﾎﾟｯﾌﾟ体"/>
                <w:b w:val="0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13</w:t>
            </w:r>
            <w:r w:rsidR="004D3001" w:rsidRPr="00355E73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tcBorders>
              <w:left w:val="single" w:sz="4" w:space="0" w:color="00B0F0"/>
            </w:tcBorders>
            <w:vAlign w:val="center"/>
          </w:tcPr>
          <w:p w:rsidR="00010E83" w:rsidRPr="004851BD" w:rsidRDefault="00FA4871" w:rsidP="001D13E1">
            <w:pPr>
              <w:spacing w:line="400" w:lineRule="exact"/>
              <w:jc w:val="center"/>
              <w:rPr>
                <w:rFonts w:ascii="HGS創英角ﾎﾟｯﾌﾟ体" w:eastAsia="HGS創英角ﾎﾟｯﾌﾟ体" w:hAnsi="HGS創英角ﾎﾟｯﾌﾟ体"/>
                <w:bCs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Cs/>
                <w:sz w:val="24"/>
                <w:szCs w:val="22"/>
              </w:rPr>
              <w:t>Angelet Fiore / Citrus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tcBorders>
              <w:left w:val="single" w:sz="4" w:space="0" w:color="00B0F0"/>
            </w:tcBorders>
            <w:vAlign w:val="center"/>
          </w:tcPr>
          <w:p w:rsidR="007B3D91" w:rsidRPr="007B3D91" w:rsidRDefault="00FA4871" w:rsidP="001D13E1">
            <w:pPr>
              <w:spacing w:line="400" w:lineRule="exact"/>
              <w:jc w:val="center"/>
              <w:rPr>
                <w:rFonts w:ascii="HGS創英角ﾎﾟｯﾌﾟ体" w:eastAsia="HGS創英角ﾎﾟｯﾌﾟ体" w:hAnsi="HGS創英角ﾎﾟｯﾌﾟ体"/>
                <w:b w:val="0"/>
                <w:sz w:val="16"/>
                <w:szCs w:val="22"/>
              </w:rPr>
            </w:pPr>
            <w:r w:rsidRPr="00FA487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チアダンス</w:t>
            </w:r>
          </w:p>
        </w:tc>
      </w:tr>
      <w:tr w:rsidR="00010E83" w:rsidRPr="009241F0" w:rsidTr="001D13E1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13</w:t>
            </w:r>
            <w:r w:rsidR="004D300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Kumi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  <w:t>’</w:t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s dance school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4851BD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キッズダンス</w:t>
            </w:r>
          </w:p>
        </w:tc>
      </w:tr>
      <w:tr w:rsidR="00010E83" w:rsidRPr="009241F0" w:rsidTr="001D1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14</w:t>
            </w:r>
            <w:r w:rsidR="004D300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0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010E83" w:rsidRPr="004851BD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ハウオリラフ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4851BD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フラ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ダンス</w:t>
            </w:r>
          </w:p>
        </w:tc>
      </w:tr>
      <w:tr w:rsidR="00010E83" w:rsidRPr="009241F0" w:rsidTr="00AD0E0D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010E83" w:rsidRPr="004851BD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14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7B3D91" w:rsidRPr="007B3D91" w:rsidRDefault="00AD0E0D" w:rsidP="00AD0E0D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5D8475CA" wp14:editId="3DA7AF95">
                  <wp:simplePos x="0" y="0"/>
                  <wp:positionH relativeFrom="column">
                    <wp:posOffset>2599690</wp:posOffset>
                  </wp:positionH>
                  <wp:positionV relativeFrom="paragraph">
                    <wp:posOffset>-193040</wp:posOffset>
                  </wp:positionV>
                  <wp:extent cx="437515" cy="467995"/>
                  <wp:effectExtent l="0" t="0" r="635" b="8255"/>
                  <wp:wrapNone/>
                  <wp:docPr id="106" name="図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ふっかちゃん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871"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佐々木　かの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010E83" w:rsidRPr="007B3D91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 w:rsidRPr="00FA4871">
              <w:rPr>
                <w:rFonts w:ascii="HGS創英角ﾎﾟｯﾌﾟ体" w:eastAsia="HGS創英角ﾎﾟｯﾌﾟ体" w:hAnsi="HGS創英角ﾎﾟｯﾌﾟ体" w:hint="eastAsia"/>
                <w:b w:val="0"/>
                <w:sz w:val="16"/>
                <w:szCs w:val="22"/>
              </w:rPr>
              <w:t>キーボード弾き語り</w:t>
            </w:r>
          </w:p>
        </w:tc>
      </w:tr>
      <w:tr w:rsidR="007B3D91" w:rsidRPr="009241F0" w:rsidTr="001D1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7B3D91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14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7B3D91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カイオロ　ヒア　ヌイ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7B3D91" w:rsidRPr="007B3D91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フラ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ダンス</w:t>
            </w:r>
          </w:p>
        </w:tc>
      </w:tr>
      <w:tr w:rsidR="007B3D91" w:rsidRPr="009241F0" w:rsidTr="001D13E1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</w:tcPr>
          <w:p w:rsidR="007B3D91" w:rsidRDefault="00F10054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14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vAlign w:val="center"/>
          </w:tcPr>
          <w:p w:rsidR="007B3D91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J.Smile（１．２年生チーム）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vAlign w:val="center"/>
          </w:tcPr>
          <w:p w:rsidR="007B3D91" w:rsidRDefault="007B3D9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キッズダンス</w:t>
            </w:r>
          </w:p>
        </w:tc>
      </w:tr>
      <w:tr w:rsidR="007B3D91" w:rsidRPr="009241F0" w:rsidTr="00FA4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tcBorders>
              <w:bottom w:val="single" w:sz="4" w:space="0" w:color="00B0F0"/>
            </w:tcBorders>
            <w:vAlign w:val="center"/>
          </w:tcPr>
          <w:p w:rsidR="007B3D91" w:rsidRDefault="007B3D9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15：</w:t>
            </w:r>
            <w:r w:rsidR="00F10054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tcBorders>
              <w:bottom w:val="single" w:sz="4" w:space="0" w:color="00B0F0"/>
            </w:tcBorders>
            <w:vAlign w:val="center"/>
          </w:tcPr>
          <w:p w:rsidR="007B3D91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J.Smile（３．４年生チーム）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tcBorders>
              <w:bottom w:val="single" w:sz="4" w:space="0" w:color="00B0F0"/>
            </w:tcBorders>
            <w:vAlign w:val="center"/>
          </w:tcPr>
          <w:p w:rsidR="007B3D91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キッズダンス</w:t>
            </w:r>
          </w:p>
        </w:tc>
      </w:tr>
      <w:tr w:rsidR="007B3D91" w:rsidRPr="009241F0" w:rsidTr="00FA4871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7B3D91" w:rsidRDefault="00FA4871" w:rsidP="00FA487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15</w:t>
            </w:r>
            <w:r w:rsidR="007B3D91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：</w:t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</w:tcBorders>
            <w:vAlign w:val="center"/>
          </w:tcPr>
          <w:p w:rsidR="007B3D91" w:rsidRDefault="00F231C3" w:rsidP="001D13E1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4"/>
              </w:rPr>
              <w:drawing>
                <wp:anchor distT="0" distB="0" distL="114300" distR="114300" simplePos="0" relativeHeight="251655168" behindDoc="0" locked="0" layoutInCell="1" allowOverlap="1" wp14:anchorId="320393D5" wp14:editId="4E4B31B0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203200</wp:posOffset>
                  </wp:positionV>
                  <wp:extent cx="437718" cy="468000"/>
                  <wp:effectExtent l="0" t="0" r="635" b="8255"/>
                  <wp:wrapNone/>
                  <wp:docPr id="104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ふっかちゃん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18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871"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J.Smile（５．６年生チーム）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tcBorders>
              <w:top w:val="single" w:sz="4" w:space="0" w:color="00B0F0"/>
              <w:bottom w:val="single" w:sz="4" w:space="0" w:color="00B0F0"/>
            </w:tcBorders>
            <w:vAlign w:val="center"/>
          </w:tcPr>
          <w:p w:rsidR="007B3D91" w:rsidRDefault="00FA4871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キッズ</w:t>
            </w:r>
            <w:r w:rsidR="002B0914"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ダンス</w:t>
            </w:r>
          </w:p>
        </w:tc>
      </w:tr>
      <w:tr w:rsidR="00FA4871" w:rsidRPr="009241F0" w:rsidTr="00FA4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F231C3" w:rsidRDefault="005020ED" w:rsidP="00FA487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15：38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</w:tcBorders>
            <w:vAlign w:val="center"/>
          </w:tcPr>
          <w:p w:rsidR="005020ED" w:rsidRDefault="005020ED" w:rsidP="005020ED">
            <w:pPr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2"/>
              </w:rPr>
              <w:t>スワンプ　アッシュ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05" w:type="dxa"/>
            <w:tcBorders>
              <w:top w:val="single" w:sz="4" w:space="0" w:color="00B0F0"/>
              <w:bottom w:val="single" w:sz="4" w:space="0" w:color="00B0F0"/>
            </w:tcBorders>
            <w:vAlign w:val="center"/>
          </w:tcPr>
          <w:p w:rsidR="00F231C3" w:rsidRDefault="005020ED" w:rsidP="001D13E1">
            <w:pPr>
              <w:jc w:val="center"/>
              <w:rPr>
                <w:rFonts w:ascii="HGS創英角ﾎﾟｯﾌﾟ体" w:eastAsia="HGS創英角ﾎﾟｯﾌﾟ体" w:hAnsi="HGS創英角ﾎﾟｯﾌﾟ体"/>
                <w:b w:val="0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バンド</w:t>
            </w:r>
          </w:p>
        </w:tc>
      </w:tr>
      <w:tr w:rsidR="00AD0E0D" w:rsidRPr="009241F0" w:rsidTr="00AD0E0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AD0E0D" w:rsidRDefault="00AD0E0D" w:rsidP="00FA4871">
            <w:pPr>
              <w:jc w:val="center"/>
              <w:rPr>
                <w:rFonts w:ascii="HGS創英角ﾎﾟｯﾌﾟ体" w:eastAsia="HGS創英角ﾎﾟｯﾌﾟ体" w:hAnsi="HGS創英角ﾎﾟｯﾌﾟ体"/>
                <w:sz w:val="22"/>
                <w:szCs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2"/>
                <w:szCs w:val="22"/>
              </w:rPr>
              <w:t xml:space="preserve">　　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8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vAlign w:val="center"/>
          </w:tcPr>
          <w:p w:rsidR="00AD0E0D" w:rsidRDefault="00AD0E0D" w:rsidP="00AD0E0D">
            <w:pPr>
              <w:ind w:firstLineChars="300" w:firstLine="723"/>
              <w:rPr>
                <w:rFonts w:ascii="HGS創英角ﾎﾟｯﾌﾟ体" w:eastAsia="HGS創英角ﾎﾟｯﾌﾟ体" w:hAnsi="HGS創英角ﾎﾟｯﾌﾟ体"/>
                <w:sz w:val="22"/>
                <w:szCs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4"/>
              </w:rPr>
              <w:drawing>
                <wp:anchor distT="0" distB="0" distL="114300" distR="114300" simplePos="0" relativeHeight="251677696" behindDoc="0" locked="0" layoutInCell="1" allowOverlap="1" wp14:anchorId="75A017FC" wp14:editId="19C51A68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-159385</wp:posOffset>
                  </wp:positionV>
                  <wp:extent cx="336550" cy="359410"/>
                  <wp:effectExtent l="0" t="0" r="6350" b="2540"/>
                  <wp:wrapNone/>
                  <wp:docPr id="107" name="図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ふっかちゃん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S創英角ﾎﾟｯﾌﾟ体" w:eastAsia="HGS創英角ﾎﾟｯﾌﾟ体" w:hAnsi="HGS創英角ﾎﾟｯﾌﾟ体" w:hint="eastAsia"/>
                <w:b w:val="0"/>
                <w:sz w:val="22"/>
                <w:szCs w:val="22"/>
              </w:rPr>
              <w:t>印はふっかちゃんが遊びに来てくれる時間だよ！</w:t>
            </w:r>
          </w:p>
        </w:tc>
      </w:tr>
    </w:tbl>
    <w:p w:rsidR="00010E83" w:rsidRPr="00010E83" w:rsidRDefault="00844139" w:rsidP="00DC03BA">
      <w:pPr>
        <w:tabs>
          <w:tab w:val="left" w:pos="8610"/>
        </w:tabs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B1BB780" wp14:editId="115B5A5B">
                <wp:simplePos x="0" y="0"/>
                <wp:positionH relativeFrom="column">
                  <wp:posOffset>1748790</wp:posOffset>
                </wp:positionH>
                <wp:positionV relativeFrom="paragraph">
                  <wp:posOffset>102116</wp:posOffset>
                </wp:positionV>
                <wp:extent cx="276225" cy="295275"/>
                <wp:effectExtent l="0" t="0" r="28575" b="28575"/>
                <wp:wrapNone/>
                <wp:docPr id="65" name="太陽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527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C81D2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太陽 65" o:spid="_x0000_s1026" type="#_x0000_t183" style="position:absolute;left:0;text-align:left;margin-left:137.7pt;margin-top:8.05pt;width:21.75pt;height:23.2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" adj="10125" fillcolor="#f9c" strokecolor="#f9c" strokeweight="2pt"/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8A61904" wp14:editId="171AA4FE">
                <wp:simplePos x="0" y="0"/>
                <wp:positionH relativeFrom="column">
                  <wp:posOffset>3911336</wp:posOffset>
                </wp:positionH>
                <wp:positionV relativeFrom="paragraph">
                  <wp:posOffset>107136</wp:posOffset>
                </wp:positionV>
                <wp:extent cx="276225" cy="295275"/>
                <wp:effectExtent l="0" t="0" r="28575" b="28575"/>
                <wp:wrapNone/>
                <wp:docPr id="66" name="太陽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527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99CC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F9186" id="太陽 66" o:spid="_x0000_s1026" type="#_x0000_t183" style="position:absolute;left:0;text-align:left;margin-left:308pt;margin-top:8.45pt;width:21.75pt;height:23.2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" adj="10125" fillcolor="#f9c" strokecolor="#f9c" strokeweight="2pt"/>
            </w:pict>
          </mc:Fallback>
        </mc:AlternateContent>
      </w:r>
    </w:p>
    <w:p w:rsidR="00E040EA" w:rsidRPr="00010E83" w:rsidRDefault="000C5BCE" w:rsidP="00DC03BA">
      <w:pPr>
        <w:tabs>
          <w:tab w:val="left" w:pos="8610"/>
        </w:tabs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42366" behindDoc="0" locked="0" layoutInCell="1" allowOverlap="1" wp14:anchorId="74386562" wp14:editId="32965AE3">
            <wp:simplePos x="0" y="0"/>
            <wp:positionH relativeFrom="column">
              <wp:posOffset>259031</wp:posOffset>
            </wp:positionH>
            <wp:positionV relativeFrom="paragraph">
              <wp:posOffset>175164</wp:posOffset>
            </wp:positionV>
            <wp:extent cx="5253486" cy="3312913"/>
            <wp:effectExtent l="0" t="0" r="4445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28516" b="68490" l="19107" r="58419">
                                  <a14:foregroundMark x1="56735" y1="33333" x2="57833" y2="51953"/>
                                  <a14:foregroundMark x1="57980" y1="35026" x2="58346" y2="55339"/>
                                  <a14:foregroundMark x1="58272" y1="34505" x2="58419" y2="68099"/>
                                  <a14:foregroundMark x1="88433" y1="53255" x2="88433" y2="532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1" t="29746" r="41390" b="32572"/>
                    <a:stretch/>
                  </pic:blipFill>
                  <pic:spPr bwMode="auto">
                    <a:xfrm>
                      <a:off x="0" y="0"/>
                      <a:ext cx="5253486" cy="331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0EA" w:rsidRPr="00E040EA" w:rsidRDefault="00844139" w:rsidP="00E040EA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D297AB9" wp14:editId="4B55F741">
                <wp:simplePos x="0" y="0"/>
                <wp:positionH relativeFrom="column">
                  <wp:posOffset>3380740</wp:posOffset>
                </wp:positionH>
                <wp:positionV relativeFrom="paragraph">
                  <wp:posOffset>17780</wp:posOffset>
                </wp:positionV>
                <wp:extent cx="1163955" cy="30353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30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0BE" w:rsidRPr="00DE5966" w:rsidRDefault="009D30B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DE5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第</w:t>
                            </w:r>
                            <w:r w:rsidR="00C9242F" w:rsidRPr="00DE5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5・</w:t>
                            </w:r>
                            <w:r w:rsidR="00FB3EBA" w:rsidRPr="00DE5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６</w:t>
                            </w:r>
                            <w:r w:rsidRPr="00DE5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7AB9" id="テキスト ボックス 3" o:spid="_x0000_s1036" type="#_x0000_t202" style="position:absolute;left:0;text-align:left;margin-left:266.2pt;margin-top:1.4pt;width:91.65pt;height:23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" filled="f" stroked="f" strokeweight=".5pt">
                <v:textbox>
                  <w:txbxContent>
                    <w:p w:rsidR="009D30BE" w:rsidRPr="00DE5966" w:rsidRDefault="009D30B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DE596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第</w:t>
                      </w:r>
                      <w:r w:rsidR="00C9242F" w:rsidRPr="00DE596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5・</w:t>
                      </w:r>
                      <w:r w:rsidR="00FB3EBA" w:rsidRPr="00DE596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６</w:t>
                      </w:r>
                      <w:r w:rsidRPr="00DE596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</w:p>
    <w:p w:rsidR="00E040EA" w:rsidRPr="00E040EA" w:rsidRDefault="00E040EA" w:rsidP="00E040EA">
      <w:pPr>
        <w:rPr>
          <w:rFonts w:ascii="ＭＳ Ｐ明朝" w:eastAsia="ＭＳ Ｐ明朝" w:hAnsi="ＭＳ Ｐ明朝"/>
        </w:rPr>
      </w:pPr>
    </w:p>
    <w:p w:rsidR="00E040EA" w:rsidRPr="00E040EA" w:rsidRDefault="00E040EA" w:rsidP="00E040EA">
      <w:pPr>
        <w:rPr>
          <w:rFonts w:ascii="ＭＳ Ｐ明朝" w:eastAsia="ＭＳ Ｐ明朝" w:hAnsi="ＭＳ Ｐ明朝"/>
        </w:rPr>
      </w:pPr>
    </w:p>
    <w:p w:rsidR="00E040EA" w:rsidRPr="00E040EA" w:rsidRDefault="00E040EA" w:rsidP="00E040EA">
      <w:pPr>
        <w:rPr>
          <w:rFonts w:ascii="ＭＳ Ｐ明朝" w:eastAsia="ＭＳ Ｐ明朝" w:hAnsi="ＭＳ Ｐ明朝"/>
        </w:rPr>
      </w:pPr>
    </w:p>
    <w:p w:rsidR="00E040EA" w:rsidRPr="00E040EA" w:rsidRDefault="00E040EA" w:rsidP="00E040EA">
      <w:pPr>
        <w:rPr>
          <w:rFonts w:ascii="ＭＳ Ｐ明朝" w:eastAsia="ＭＳ Ｐ明朝" w:hAnsi="ＭＳ Ｐ明朝"/>
        </w:rPr>
      </w:pPr>
    </w:p>
    <w:p w:rsidR="00E040EA" w:rsidRPr="00E040EA" w:rsidRDefault="000C5BCE" w:rsidP="00E040EA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BFB4F9B" wp14:editId="3329C2BA">
                <wp:simplePos x="0" y="0"/>
                <wp:positionH relativeFrom="column">
                  <wp:posOffset>292100</wp:posOffset>
                </wp:positionH>
                <wp:positionV relativeFrom="paragraph">
                  <wp:posOffset>212090</wp:posOffset>
                </wp:positionV>
                <wp:extent cx="516890" cy="513715"/>
                <wp:effectExtent l="0" t="0" r="0" b="63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10F" w:rsidRPr="00A2310F" w:rsidRDefault="00A2310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A231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西門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4F9B" id="テキスト ボックス 20" o:spid="_x0000_s1037" type="#_x0000_t202" style="position:absolute;left:0;text-align:left;margin-left:23pt;margin-top:16.7pt;width:40.7pt;height:40.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" filled="f" stroked="f" strokeweight=".5pt">
                <v:textbox style="layout-flow:vertical-ideographic">
                  <w:txbxContent>
                    <w:p w:rsidR="00A2310F" w:rsidRPr="00A2310F" w:rsidRDefault="00A2310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A2310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西門</w:t>
                      </w:r>
                    </w:p>
                  </w:txbxContent>
                </v:textbox>
              </v:shape>
            </w:pict>
          </mc:Fallback>
        </mc:AlternateContent>
      </w:r>
    </w:p>
    <w:p w:rsidR="00E040EA" w:rsidRPr="00E040EA" w:rsidRDefault="00E040EA" w:rsidP="00E040EA">
      <w:pPr>
        <w:rPr>
          <w:rFonts w:ascii="ＭＳ Ｐ明朝" w:eastAsia="ＭＳ Ｐ明朝" w:hAnsi="ＭＳ Ｐ明朝"/>
        </w:rPr>
      </w:pPr>
    </w:p>
    <w:p w:rsidR="00E040EA" w:rsidRPr="00E040EA" w:rsidRDefault="000C5BCE" w:rsidP="00E040EA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420361B" wp14:editId="42C89029">
                <wp:simplePos x="0" y="0"/>
                <wp:positionH relativeFrom="column">
                  <wp:posOffset>3471545</wp:posOffset>
                </wp:positionH>
                <wp:positionV relativeFrom="paragraph">
                  <wp:posOffset>73157</wp:posOffset>
                </wp:positionV>
                <wp:extent cx="492125" cy="228600"/>
                <wp:effectExtent l="0" t="0" r="22225" b="19050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CD9E2" id="正方形/長方形 130" o:spid="_x0000_s1026" style="position:absolute;left:0;text-align:left;margin-left:273.35pt;margin-top:5.75pt;width:38.75pt;height:18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" fillcolor="white [3212]" strokecolor="#00b0f0" strokeweight="1.5pt">
                <v:stroke dashstyle="dash"/>
              </v:rect>
            </w:pict>
          </mc:Fallback>
        </mc:AlternateContent>
      </w:r>
      <w:r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34F5362" wp14:editId="353E8BF4">
                <wp:simplePos x="0" y="0"/>
                <wp:positionH relativeFrom="column">
                  <wp:posOffset>3465195</wp:posOffset>
                </wp:positionH>
                <wp:positionV relativeFrom="paragraph">
                  <wp:posOffset>34925</wp:posOffset>
                </wp:positionV>
                <wp:extent cx="525780" cy="271780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2B1" w:rsidRPr="000C5BCE" w:rsidRDefault="00C602B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0C5B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案内所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5362" id="テキスト ボックス 131" o:spid="_x0000_s1038" type="#_x0000_t202" style="position:absolute;left:0;text-align:left;margin-left:272.85pt;margin-top:2.75pt;width:41.4pt;height:21.4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" filled="f" stroked="f" strokeweight=".5pt">
                <v:textbox>
                  <w:txbxContent>
                    <w:p w:rsidR="00C602B1" w:rsidRPr="000C5BCE" w:rsidRDefault="00C602B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0C5BCE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案内所</w:t>
                      </w:r>
                    </w:p>
                  </w:txbxContent>
                </v:textbox>
              </v:shape>
            </w:pict>
          </mc:Fallback>
        </mc:AlternateContent>
      </w:r>
    </w:p>
    <w:p w:rsidR="00E040EA" w:rsidRPr="00E040EA" w:rsidRDefault="00844139" w:rsidP="00E040EA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B8BCFB4" wp14:editId="7DAC11D7">
                <wp:simplePos x="0" y="0"/>
                <wp:positionH relativeFrom="column">
                  <wp:posOffset>5067935</wp:posOffset>
                </wp:positionH>
                <wp:positionV relativeFrom="paragraph">
                  <wp:posOffset>50800</wp:posOffset>
                </wp:positionV>
                <wp:extent cx="593725" cy="54673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10F" w:rsidRPr="00DE5966" w:rsidRDefault="00A2310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DE5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正門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CFB4" id="テキスト ボックス 14" o:spid="_x0000_s1039" type="#_x0000_t202" style="position:absolute;left:0;text-align:left;margin-left:399.05pt;margin-top:4pt;width:46.75pt;height:43.0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" filled="f" stroked="f" strokeweight=".5pt">
                <v:textbox style="layout-flow:vertical-ideographic">
                  <w:txbxContent>
                    <w:p w:rsidR="00A2310F" w:rsidRPr="00DE5966" w:rsidRDefault="00A2310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DE596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正門</w:t>
                      </w:r>
                    </w:p>
                  </w:txbxContent>
                </v:textbox>
              </v:shape>
            </w:pict>
          </mc:Fallback>
        </mc:AlternateContent>
      </w:r>
      <w:r w:rsidR="000C5BC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D35630F" wp14:editId="14261D2E">
                <wp:simplePos x="0" y="0"/>
                <wp:positionH relativeFrom="column">
                  <wp:posOffset>3751580</wp:posOffset>
                </wp:positionH>
                <wp:positionV relativeFrom="paragraph">
                  <wp:posOffset>133985</wp:posOffset>
                </wp:positionV>
                <wp:extent cx="965835" cy="280670"/>
                <wp:effectExtent l="0" t="0" r="24765" b="2413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2806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F0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505D7A" w:rsidRPr="00DE5966" w:rsidRDefault="00505D7A" w:rsidP="00505D7A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</w:pPr>
                            <w:r w:rsidRPr="00DE5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フリーマーケ</w:t>
                            </w:r>
                            <w:r w:rsidRPr="00DE5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ー</w:t>
                            </w:r>
                            <w:r w:rsidRPr="00DE5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</w:rPr>
                              <w:t>ト</w:t>
                            </w:r>
                          </w:p>
                          <w:p w:rsidR="00505D7A" w:rsidRDefault="00505D7A" w:rsidP="00505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5630F" id="角丸四角形 16" o:spid="_x0000_s1040" style="position:absolute;left:0;text-align:left;margin-left:295.4pt;margin-top:10.55pt;width:76.05pt;height:22.1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" fillcolor="window" strokecolor="#00b0f0" strokeweight="1.5pt">
                <v:stroke dashstyle="longDash"/>
                <v:textbox>
                  <w:txbxContent>
                    <w:p w:rsidR="00505D7A" w:rsidRPr="00DE5966" w:rsidRDefault="00505D7A" w:rsidP="00505D7A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</w:rPr>
                      </w:pPr>
                      <w:r w:rsidRPr="00DE5966">
                        <w:rPr>
                          <w:rFonts w:ascii="HG丸ｺﾞｼｯｸM-PRO" w:eastAsia="HG丸ｺﾞｼｯｸM-PRO" w:hAnsi="HG丸ｺﾞｼｯｸM-PRO" w:hint="eastAsia"/>
                          <w:b/>
                          <w:sz w:val="12"/>
                        </w:rPr>
                        <w:t>フリーマーケ</w:t>
                      </w:r>
                      <w:r w:rsidRPr="00DE5966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ー</w:t>
                      </w:r>
                      <w:r w:rsidRPr="00DE5966"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</w:rPr>
                        <w:t>ト</w:t>
                      </w:r>
                    </w:p>
                    <w:p w:rsidR="00505D7A" w:rsidRDefault="00505D7A" w:rsidP="00505D7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5BC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53A2250" wp14:editId="72431E2B">
                <wp:simplePos x="0" y="0"/>
                <wp:positionH relativeFrom="column">
                  <wp:posOffset>2159945</wp:posOffset>
                </wp:positionH>
                <wp:positionV relativeFrom="paragraph">
                  <wp:posOffset>183787</wp:posOffset>
                </wp:positionV>
                <wp:extent cx="751205" cy="293370"/>
                <wp:effectExtent l="0" t="76200" r="0" b="8763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0516">
                          <a:off x="0" y="0"/>
                          <a:ext cx="75120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2B1" w:rsidRPr="000C5BCE" w:rsidRDefault="00C602B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0C5B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ステージ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2250" id="テキスト ボックス 133" o:spid="_x0000_s1041" type="#_x0000_t202" style="position:absolute;left:0;text-align:left;margin-left:170.05pt;margin-top:14.45pt;width:59.15pt;height:23.1pt;rotation:-1342924fd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" filled="f" stroked="f" strokeweight=".5pt">
                <v:textbox>
                  <w:txbxContent>
                    <w:p w:rsidR="00C602B1" w:rsidRPr="000C5BCE" w:rsidRDefault="00C602B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 w:rsidRPr="000C5BCE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ステージ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E040EA" w:rsidRPr="00E040EA" w:rsidRDefault="005C0F84" w:rsidP="00E040EA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3E93FED" wp14:editId="76461493">
                <wp:simplePos x="0" y="0"/>
                <wp:positionH relativeFrom="column">
                  <wp:posOffset>2812415</wp:posOffset>
                </wp:positionH>
                <wp:positionV relativeFrom="paragraph">
                  <wp:posOffset>183515</wp:posOffset>
                </wp:positionV>
                <wp:extent cx="1060450" cy="457200"/>
                <wp:effectExtent l="0" t="0" r="2540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865B0" id="角丸四角形 7" o:spid="_x0000_s1026" style="position:absolute;left:0;text-align:left;margin-left:221.45pt;margin-top:14.45pt;width:83.5pt;height:3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" fillcolor="white [3212]" strokecolor="#00b0f0" strokeweight="1.5pt">
                <v:stroke dashstyle="longDash"/>
              </v:roundrect>
            </w:pict>
          </mc:Fallback>
        </mc:AlternateContent>
      </w:r>
      <w:r w:rsidR="000C5BC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990556B" wp14:editId="3129DA0A">
                <wp:simplePos x="0" y="0"/>
                <wp:positionH relativeFrom="column">
                  <wp:posOffset>2708538</wp:posOffset>
                </wp:positionH>
                <wp:positionV relativeFrom="paragraph">
                  <wp:posOffset>162392</wp:posOffset>
                </wp:positionV>
                <wp:extent cx="1311215" cy="43942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1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10F" w:rsidRPr="000C5BCE" w:rsidRDefault="00A2310F" w:rsidP="00A231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0C5B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飲食ブース</w:t>
                            </w:r>
                          </w:p>
                          <w:p w:rsidR="000C5BCE" w:rsidRPr="000C5BCE" w:rsidRDefault="000C5BCE" w:rsidP="00A231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0C5B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『パティオマルシェ』</w:t>
                            </w:r>
                          </w:p>
                          <w:p w:rsidR="000C5BCE" w:rsidRPr="000C5BCE" w:rsidRDefault="000C5BCE" w:rsidP="00A231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556B" id="テキスト ボックス 8" o:spid="_x0000_s1042" type="#_x0000_t202" style="position:absolute;left:0;text-align:left;margin-left:213.25pt;margin-top:12.8pt;width:103.25pt;height:34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" filled="f" stroked="f" strokeweight=".5pt">
                <v:textbox>
                  <w:txbxContent>
                    <w:p w:rsidR="00A2310F" w:rsidRPr="000C5BCE" w:rsidRDefault="00A2310F" w:rsidP="00A231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0C5BCE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飲食ブース</w:t>
                      </w:r>
                    </w:p>
                    <w:p w:rsidR="000C5BCE" w:rsidRPr="000C5BCE" w:rsidRDefault="000C5BCE" w:rsidP="00A231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0C5BCE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『パティオマルシェ』</w:t>
                      </w:r>
                    </w:p>
                    <w:p w:rsidR="000C5BCE" w:rsidRPr="000C5BCE" w:rsidRDefault="000C5BCE" w:rsidP="00A231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BC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D9E882D" wp14:editId="35DAF852">
                <wp:simplePos x="0" y="0"/>
                <wp:positionH relativeFrom="column">
                  <wp:posOffset>2204085</wp:posOffset>
                </wp:positionH>
                <wp:positionV relativeFrom="paragraph">
                  <wp:posOffset>28575</wp:posOffset>
                </wp:positionV>
                <wp:extent cx="569595" cy="192405"/>
                <wp:effectExtent l="19050" t="95250" r="20955" b="112395"/>
                <wp:wrapNone/>
                <wp:docPr id="132" name="角丸四角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1144">
                          <a:off x="0" y="0"/>
                          <a:ext cx="569595" cy="1924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F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84514" id="角丸四角形 132" o:spid="_x0000_s1026" style="position:absolute;left:0;text-align:left;margin-left:173.55pt;margin-top:2.25pt;width:44.85pt;height:15.15pt;rotation:-1342238fd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" fillcolor="window" strokecolor="#00b0f0" strokeweight="1.5pt">
                <v:stroke dashstyle="longDash"/>
              </v:roundrect>
            </w:pict>
          </mc:Fallback>
        </mc:AlternateContent>
      </w:r>
    </w:p>
    <w:p w:rsidR="00E040EA" w:rsidRPr="00E040EA" w:rsidRDefault="00E040EA" w:rsidP="00E040EA">
      <w:pPr>
        <w:rPr>
          <w:rFonts w:ascii="ＭＳ Ｐ明朝" w:eastAsia="ＭＳ Ｐ明朝" w:hAnsi="ＭＳ Ｐ明朝"/>
        </w:rPr>
      </w:pPr>
    </w:p>
    <w:p w:rsidR="00E040EA" w:rsidRPr="00E040EA" w:rsidRDefault="00E040EA" w:rsidP="00E040EA">
      <w:pPr>
        <w:rPr>
          <w:rFonts w:ascii="ＭＳ Ｐ明朝" w:eastAsia="ＭＳ Ｐ明朝" w:hAnsi="ＭＳ Ｐ明朝"/>
        </w:rPr>
      </w:pPr>
    </w:p>
    <w:p w:rsidR="00E040EA" w:rsidRPr="00E040EA" w:rsidRDefault="00A55C28" w:rsidP="00A55C28">
      <w:pPr>
        <w:tabs>
          <w:tab w:val="left" w:pos="285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</w:p>
    <w:p w:rsidR="00E040EA" w:rsidRPr="00E040EA" w:rsidRDefault="00BD4496" w:rsidP="00E040EA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74816" behindDoc="1" locked="0" layoutInCell="1" allowOverlap="1" wp14:anchorId="2C7530B1" wp14:editId="26D9B40B">
            <wp:simplePos x="0" y="0"/>
            <wp:positionH relativeFrom="column">
              <wp:posOffset>2625090</wp:posOffset>
            </wp:positionH>
            <wp:positionV relativeFrom="paragraph">
              <wp:posOffset>2519045</wp:posOffset>
            </wp:positionV>
            <wp:extent cx="2099310" cy="761365"/>
            <wp:effectExtent l="0" t="0" r="0" b="63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 wp14:anchorId="08DCD740" wp14:editId="1B3A7025">
                <wp:simplePos x="0" y="0"/>
                <wp:positionH relativeFrom="column">
                  <wp:posOffset>2785745</wp:posOffset>
                </wp:positionH>
                <wp:positionV relativeFrom="paragraph">
                  <wp:posOffset>2384425</wp:posOffset>
                </wp:positionV>
                <wp:extent cx="1634490" cy="955675"/>
                <wp:effectExtent l="0" t="0" r="22860" b="34925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0" cy="955675"/>
                          <a:chOff x="0" y="0"/>
                          <a:chExt cx="4581525" cy="2695575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34176">
                            <a:off x="390525" y="314325"/>
                            <a:ext cx="819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図 50" descr="C:\Users\shinko fukaya\AppData\Local\Microsoft\Windows\Temporary Internet Files\Content.IE5\HXN2BPAH\MC90043481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9010">
                            <a:off x="3400425" y="45720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1350" y="144780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図 52" descr="C:\Users\shinko fukaya\AppData\Local\Microsoft\Windows\Temporary Internet Files\Content.IE5\LH3YG5YV\MC900057015[1].wmf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6875"/>
                            <a:ext cx="15335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図 77" descr="C:\Users\shinko fukaya\AppData\Local\Microsoft\Windows\Temporary Internet Files\Content.IE5\0KNNAQC6\MC90022212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4438">
                            <a:off x="4095750" y="1714500"/>
                            <a:ext cx="4857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図 81" descr="http://www.fukkachan.com/cgi-bin/mgalbum/img/43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50" y="0"/>
                            <a:ext cx="23050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6F00B" id="グループ化 88" o:spid="_x0000_s1026" style="position:absolute;left:0;text-align:left;margin-left:219.35pt;margin-top:187.75pt;width:128.7pt;height:75.25pt;z-index:251873792;mso-width-relative:margin;mso-height-relative:margin" coordsize="45815,26955" o:gfxdata="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27" type="#_x0000_t75" style="position:absolute;left:3905;top:3143;width:8191;height:8953;rotation:-14918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5wHEAAAA2wAAAA8AAABkcnMvZG93bnJldi54bWxEj0FrwkAUhO8F/8PyBG91Uw0iqauEQqV6&#10;UyNeX7OvSdrs25DdmuivdwXB4zAz3zCLVW9qcabWVZYVvI0jEMS51RUXCrLD5+schPPIGmvLpOBC&#10;DlbLwcsCE2073tF57wsRIOwSVFB63yRSurwkg25sG+Lg/djWoA+yLaRusQtwU8tJFM2kwYrDQokN&#10;fZSU/+3/jYJjnMaH32O2PTWz7rrefMv0NJVKjYZ9+g7CU++f4Uf7SyuIp3D/En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/5wHEAAAA2wAAAA8AAAAAAAAAAAAAAAAA&#10;nwIAAGRycy9kb3ducmV2LnhtbFBLBQYAAAAABAAEAPcAAACQAwAAAAA=&#10;">
                  <v:imagedata r:id="rId41" o:title=""/>
                  <v:path arrowok="t"/>
                </v:shape>
                <v:shape id="図 50" o:spid="_x0000_s1028" type="#_x0000_t75" style="position:absolute;left:34004;top:4572;width:9906;height:9906;rotation:148440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WJAzAAAAA2wAAAA8AAABkcnMvZG93bnJldi54bWxET8uKwjAU3Qv+Q7iCO00dUKQaZRBlXOjC&#10;BzrLO8217djclCRq/XuzEFwezns6b0wl7uR8aVnBoJ+AIM6sLjlXcDysemMQPiBrrCyTgid5mM/a&#10;rSmm2j54R/d9yEUMYZ+igiKEOpXSZwUZ9H1bE0fuYp3BEKHLpXb4iOGmkl9JMpIGS44NBda0KCi7&#10;7m9GQe3WzeLqNqPL32r7vzzk/Hs6/yjV7TTfExCBmvARv91rrWAY18cv8Qf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YkDMAAAADbAAAADwAAAAAAAAAAAAAAAACfAgAA&#10;ZHJzL2Rvd25yZXYueG1sUEsFBgAAAAAEAAQA9wAAAIwDAAAAAA==&#10;">
                  <v:imagedata r:id="rId42" o:title="MC900434810[1]"/>
                  <v:path arrowok="t"/>
                </v:shape>
                <v:shape id="図 51" o:spid="_x0000_s1029" type="#_x0000_t75" style="position:absolute;left:31813;top:14478;width:9144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ebzEAAAA2wAAAA8AAABkcnMvZG93bnJldi54bWxEj0FrwkAUhO8F/8PyBC+hblKw2NRV1BII&#10;vUitF2/P7GsSzL4N2dXEf+8WBI/DzHzDLFaDacSVOldbVpBMYxDEhdU1lwoOv9nrHITzyBoby6Tg&#10;Rg5Wy9HLAlNte/6h696XIkDYpaig8r5NpXRFRQbd1LbEwfuznUEfZFdK3WEf4KaRb3H8Lg3WHBYq&#10;bGlbUXHeX4wCW88zuWmP0WGdn/zXh/3eZREqNRkP608Qngb/DD/auVYwS+D/S/g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febzEAAAA2wAAAA8AAAAAAAAAAAAAAAAA&#10;nwIAAGRycy9kb3ducmV2LnhtbFBLBQYAAAAABAAEAPcAAACQAwAAAAA=&#10;">
                  <v:imagedata r:id="rId43" o:title=""/>
                  <v:path arrowok="t"/>
                </v:shape>
                <v:shape id="図 52" o:spid="_x0000_s1030" type="#_x0000_t75" style="position:absolute;top:16668;width:15335;height: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c23EAAAA2wAAAA8AAABkcnMvZG93bnJldi54bWxEj0FrAjEUhO9C/0N4BS+iWReUuhqlClJ7&#10;dGvx+ti8bpZuXrabqGl/fVMQehxm5htmtYm2FVfqfeNYwXSSgSCunG64VnB624+fQPiArLF1TAq+&#10;ycNm/TBYYaHdjY90LUMtEoR9gQpMCF0hpa8MWfQT1xEn78P1FkOSfS11j7cEt63Ms2wuLTacFgx2&#10;tDNUfZYXq+Bofs4vdZnl718ja9rTNobFa1Rq+BiflyACxfAfvrcPWsEsh7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fc23EAAAA2wAAAA8AAAAAAAAAAAAAAAAA&#10;nwIAAGRycy9kb3ducmV2LnhtbFBLBQYAAAAABAAEAPcAAACQAwAAAAA=&#10;">
                  <v:imagedata r:id="rId44" o:title="MC900057015[1]"/>
                  <v:path arrowok="t"/>
                </v:shape>
                <v:shape id="図 77" o:spid="_x0000_s1031" type="#_x0000_t75" style="position:absolute;left:40957;top:17145;width:4858;height:9810;rotation:11735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mKrFAAAA2wAAAA8AAABkcnMvZG93bnJldi54bWxEj0FLAzEUhO+C/yE8oRdpEy1Y2TYtUhA8&#10;FbtabG+PzetmcfOyJNnt+u8bQfA4zMw3zGozulYMFGLjWcPDTIEgrrxpuNbw+fE6fQYRE7LB1jNp&#10;+KEIm/XtzQoL4y+8p6FMtcgQjgVqsCl1hZSxsuQwznxHnL2zDw5TlqGWJuAlw10rH5V6kg4bzgsW&#10;O9paqr7L3mkolbqfv5/77W5+PJyGr2AP3FutJ3fjyxJEojH9h//ab0bDYgG/X/IP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5iqxQAAANsAAAAPAAAAAAAAAAAAAAAA&#10;AJ8CAABkcnMvZG93bnJldi54bWxQSwUGAAAAAAQABAD3AAAAkQMAAAAA&#10;">
                  <v:imagedata r:id="rId45" o:title="MC900222124[1]"/>
                  <v:path arrowok="t"/>
                </v:shape>
                <v:shape id="図 81" o:spid="_x0000_s1032" type="#_x0000_t75" alt="http://www.fukkachan.com/cgi-bin/mgalbum/img/43.jpg" style="position:absolute;left:13525;width:23051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kOzDAAAA2wAAAA8AAABkcnMvZG93bnJldi54bWxEj0FrwkAUhO+F/oflCb3VTSwGSV0lSAu9&#10;eKh6sLdH9pkEs2/D7qum/94tCB6HmW+GWa5H16sLhdh5NpBPM1DEtbcdNwYO+8/XBagoyBZ7z2Tg&#10;jyKsV89PSyytv/I3XXbSqFTCsUQDrchQah3rlhzGqR+Ik3fywaEkGRptA15Tuev1LMsK7bDjtNDi&#10;QJuW6vPu1xlYvIVcevmRbfExqzbzonLnY2PMy2Ss3kEJjfII3+kvm7gc/r+kH6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KQ7MMAAADbAAAADwAAAAAAAAAAAAAAAACf&#10;AgAAZHJzL2Rvd25yZXYueG1sUEsFBgAAAAAEAAQA9wAAAI8DAAAAAA==&#10;">
                  <v:imagedata r:id="rId46" o:title="43"/>
                  <v:path arrowok="t"/>
                </v:shape>
              </v:group>
            </w:pict>
          </mc:Fallback>
        </mc:AlternateContent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60480" behindDoc="0" locked="0" layoutInCell="1" allowOverlap="1" wp14:anchorId="2BECF044" wp14:editId="3BCA3CB7">
            <wp:simplePos x="0" y="0"/>
            <wp:positionH relativeFrom="column">
              <wp:posOffset>5036965</wp:posOffset>
            </wp:positionH>
            <wp:positionV relativeFrom="paragraph">
              <wp:posOffset>1194780</wp:posOffset>
            </wp:positionV>
            <wp:extent cx="294640" cy="749935"/>
            <wp:effectExtent l="57150" t="19050" r="48260" b="31115"/>
            <wp:wrapNone/>
            <wp:docPr id="86" name="図 86" descr="C:\Users\shinko-fukaya2\AppData\Local\Microsoft\Windows\Temporary Internet Files\Content.IE5\SG9HMV1H\gi01a201402020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nko-fukaya2\AppData\Local\Microsoft\Windows\Temporary Internet Files\Content.IE5\SG9HMV1H\gi01a201402020400[1]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534">
                      <a:off x="0" y="0"/>
                      <a:ext cx="29464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5888146B" wp14:editId="778421D6">
                <wp:simplePos x="0" y="0"/>
                <wp:positionH relativeFrom="column">
                  <wp:posOffset>2311400</wp:posOffset>
                </wp:positionH>
                <wp:positionV relativeFrom="paragraph">
                  <wp:posOffset>438150</wp:posOffset>
                </wp:positionV>
                <wp:extent cx="3140710" cy="2094865"/>
                <wp:effectExtent l="0" t="0" r="21590" b="1968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710" cy="2094865"/>
                          <a:chOff x="5019052" y="2067846"/>
                          <a:chExt cx="3143478" cy="2240902"/>
                        </a:xfrm>
                      </wpg:grpSpPr>
                      <wps:wsp>
                        <wps:cNvPr id="54" name="雲 54"/>
                        <wps:cNvSpPr/>
                        <wps:spPr>
                          <a:xfrm rot="320944">
                            <a:off x="6169731" y="2902814"/>
                            <a:ext cx="1992799" cy="1405934"/>
                          </a:xfrm>
                          <a:prstGeom prst="cloud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6414891" y="2820070"/>
                            <a:ext cx="1484620" cy="1383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93EB0" w:rsidRDefault="00D93EB0" w:rsidP="00C21F1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24"/>
                                </w:rPr>
                              </w:pPr>
                            </w:p>
                            <w:p w:rsidR="00A55C28" w:rsidRDefault="00D93EB0" w:rsidP="0092296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24"/>
                                </w:rPr>
                                <w:t>苺スイーツ</w:t>
                              </w:r>
                            </w:p>
                            <w:p w:rsidR="00D93EB0" w:rsidRDefault="00D93EB0" w:rsidP="0092296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24"/>
                                </w:rPr>
                                <w:t>クレープ</w:t>
                              </w:r>
                            </w:p>
                            <w:p w:rsidR="00D93EB0" w:rsidRDefault="00D93EB0" w:rsidP="0092296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24"/>
                                </w:rPr>
                                <w:t>メロンパン</w:t>
                              </w:r>
                            </w:p>
                            <w:p w:rsidR="00D93EB0" w:rsidRDefault="00D93EB0" w:rsidP="0092296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24"/>
                                </w:rPr>
                                <w:t>タピオカジュース</w:t>
                              </w:r>
                            </w:p>
                            <w:p w:rsidR="00D93EB0" w:rsidRDefault="00D93EB0" w:rsidP="00C21F1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noProof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sz w:val="24"/>
                                </w:rPr>
                                <w:t>ｓ</w:t>
                              </w:r>
                            </w:p>
                            <w:p w:rsidR="00D93EB0" w:rsidRPr="00D93EB0" w:rsidRDefault="00D93EB0" w:rsidP="00C21F1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5019052" y="2067846"/>
                            <a:ext cx="1441918" cy="1364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3785C" w:rsidRDefault="00D3785C" w:rsidP="0092296E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から揚げ</w:t>
                              </w:r>
                            </w:p>
                            <w:p w:rsidR="00D3785C" w:rsidRDefault="00D3785C" w:rsidP="0092296E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焼きそば</w:t>
                              </w:r>
                            </w:p>
                            <w:p w:rsidR="00D3785C" w:rsidRDefault="00D3785C" w:rsidP="0092296E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串焼き</w:t>
                              </w:r>
                            </w:p>
                            <w:p w:rsidR="00D3785C" w:rsidRDefault="0092296E" w:rsidP="0092296E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たこ焼き</w:t>
                              </w:r>
                            </w:p>
                            <w:p w:rsidR="00D93EB0" w:rsidRDefault="0092296E" w:rsidP="0092296E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ピザ</w:t>
                              </w:r>
                            </w:p>
                            <w:p w:rsidR="00D93EB0" w:rsidRPr="00C21F1C" w:rsidRDefault="00D93EB0" w:rsidP="00A55C28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8146B" id="グループ化 53" o:spid="_x0000_s1043" style="position:absolute;left:0;text-align:left;margin-left:182pt;margin-top:34.5pt;width:247.3pt;height:164.95pt;z-index:251832832;mso-width-relative:margin;mso-height-relative:margin" coordorigin="50190,20678" coordsize="31434,2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">
                <v:shape id="雲 54" o:spid="_x0000_s1044" style="position:absolute;left:61697;top:29028;width:19928;height:14059;rotation:350556fd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V/8EA&#10;AADbAAAADwAAAGRycy9kb3ducmV2LnhtbESPQYvCMBSE7wv+h/AEb2vq4opUo4iw6GUPrbv3Z/Js&#10;i81LSaKt/36zIHgcZuYbZr0dbCvu5EPjWMFsmoEg1s40XCn4OX29L0GEiGywdUwKHhRguxm9rTE3&#10;rueC7mWsRIJwyFFBHWOXSxl0TRbD1HXEybs4bzEm6StpPPYJblv5kWULabHhtFBjR/ua9LW8WQXf&#10;eCiH8/LWP7C49L5wWstfrdRkPOxWICIN8RV+to9Gwecc/r+k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G1f/BAAAA2wAAAA8AAAAAAAAAAAAAAAAAmAIAAGRycy9kb3du&#10;cmV2LnhtbFBLBQYAAAAABAAEAPUAAACG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fuchsia" strokeweight="1pt">
                  <v:path arrowok="t" o:connecttype="custom" o:connectlocs="216486,851924;99640,825986;319586,1135780;268474,1148179;760124,1272175;729309,1215547;1329778,1130963;1317462,1193091;1574357,747033;1724325,979272;1928125,499692;1861330,586782;1767871,176588;1771377,217725;1341357,128617;1375585,76155;1021356,153611;1037916,108374;645814,168972;705783,212843;190377,513849;179905,467668" o:connectangles="0,0,0,0,0,0,0,0,0,0,0,0,0,0,0,0,0,0,0,0,0,0"/>
                </v:shape>
                <v:shape id="テキスト ボックス 55" o:spid="_x0000_s1045" type="#_x0000_t202" style="position:absolute;left:64148;top:28200;width:14847;height:1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2/McA&#10;AADbAAAADwAAAGRycy9kb3ducmV2LnhtbESPzWsCMRTE74L/Q3iFXopm+7EqW6NIoaV4sH4d9Pbc&#10;PHcXNy9Lkur63zdCweMwM79hxtPW1OJMzleWFTz3ExDEudUVFwq2m8/eCIQPyBpry6TgSh6mk25n&#10;jJm2F17ReR0KESHsM1RQhtBkUvq8JIO+bxvi6B2tMxiidIXUDi8Rbmr5kiQDabDiuFBiQx8l5af1&#10;r1GweVsdnnT6Ndq9VrPFcj782c/dUanHh3b2DiJQG+7h//a3VpCmcPsSf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3NvzHAAAA2wAAAA8AAAAAAAAAAAAAAAAAmAIAAGRy&#10;cy9kb3ducmV2LnhtbFBLBQYAAAAABAAEAPUAAACMAwAAAAA=&#10;" filled="f" stroked="f" strokeweight="2pt">
                  <v:textbox>
                    <w:txbxContent>
                      <w:p w:rsidR="00D93EB0" w:rsidRDefault="00D93EB0" w:rsidP="00C21F1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4"/>
                          </w:rPr>
                        </w:pPr>
                      </w:p>
                      <w:p w:rsidR="00A55C28" w:rsidRDefault="00D93EB0" w:rsidP="0092296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24"/>
                          </w:rPr>
                          <w:t>苺スイーツ</w:t>
                        </w:r>
                      </w:p>
                      <w:p w:rsidR="00D93EB0" w:rsidRDefault="00D93EB0" w:rsidP="0092296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24"/>
                          </w:rPr>
                          <w:t>クレープ</w:t>
                        </w:r>
                      </w:p>
                      <w:p w:rsidR="00D93EB0" w:rsidRDefault="00D93EB0" w:rsidP="0092296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24"/>
                          </w:rPr>
                          <w:t>メロンパン</w:t>
                        </w:r>
                      </w:p>
                      <w:p w:rsidR="00D93EB0" w:rsidRDefault="00D93EB0" w:rsidP="0092296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24"/>
                          </w:rPr>
                          <w:t>タピオカジュース</w:t>
                        </w:r>
                      </w:p>
                      <w:p w:rsidR="00D93EB0" w:rsidRDefault="00D93EB0" w:rsidP="00C21F1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sz w:val="24"/>
                          </w:rPr>
                          <w:t>ｓ</w:t>
                        </w:r>
                      </w:p>
                      <w:p w:rsidR="00D93EB0" w:rsidRPr="00D93EB0" w:rsidRDefault="00D93EB0" w:rsidP="00C21F1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テキスト ボックス 56" o:spid="_x0000_s1046" type="#_x0000_t202" style="position:absolute;left:50190;top:20678;width:14419;height:13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D3785C" w:rsidRDefault="00D3785C" w:rsidP="0092296E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から揚げ</w:t>
                        </w:r>
                      </w:p>
                      <w:p w:rsidR="00D3785C" w:rsidRDefault="00D3785C" w:rsidP="0092296E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焼きそば</w:t>
                        </w:r>
                      </w:p>
                      <w:p w:rsidR="00D3785C" w:rsidRDefault="00D3785C" w:rsidP="0092296E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串焼き</w:t>
                        </w:r>
                      </w:p>
                      <w:p w:rsidR="00D3785C" w:rsidRDefault="0092296E" w:rsidP="0092296E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たこ焼き</w:t>
                        </w:r>
                      </w:p>
                      <w:p w:rsidR="00D93EB0" w:rsidRDefault="0092296E" w:rsidP="0092296E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ピザ</w:t>
                        </w:r>
                      </w:p>
                      <w:p w:rsidR="00D93EB0" w:rsidRPr="00C21F1C" w:rsidRDefault="00D93EB0" w:rsidP="00A55C28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3130E33" wp14:editId="2D146CCE">
                <wp:simplePos x="0" y="0"/>
                <wp:positionH relativeFrom="column">
                  <wp:posOffset>2249805</wp:posOffset>
                </wp:positionH>
                <wp:positionV relativeFrom="paragraph">
                  <wp:posOffset>266700</wp:posOffset>
                </wp:positionV>
                <wp:extent cx="1656080" cy="1431290"/>
                <wp:effectExtent l="19050" t="0" r="39370" b="35560"/>
                <wp:wrapNone/>
                <wp:docPr id="4" name="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143129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A16F" id="雲 4" o:spid="_x0000_s1026" style="position:absolute;left:0;text-align:left;margin-left:177.15pt;margin-top:21pt;width:130.4pt;height:112.7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50" strokeweight="2pt">
                <v:path arrowok="t" o:connecttype="custom" o:connectlocs="179907,867289;82804,840883;265586,1156264;223111,1168887;631687,1295119;606079,1237469;1105088,1151360;1094853,1214609;1308342,760505;1432969,996933;1602334,508704;1546825,597365;1469158,179773;1472071,221651;1114711,130937;1143155,77528;848779,156382;862542,110329;536693,172020;586528,216681;158209,523117;149507,476103" o:connectangles="0,0,0,0,0,0,0,0,0,0,0,0,0,0,0,0,0,0,0,0,0,0"/>
              </v:shape>
            </w:pict>
          </mc:Fallback>
        </mc:AlternateContent>
      </w:r>
      <w:r w:rsidR="00844139">
        <w:rPr>
          <w:rFonts w:ascii="ＭＳ Ｐ明朝" w:eastAsia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039EF01C" wp14:editId="036E0A6A">
                <wp:simplePos x="0" y="0"/>
                <wp:positionH relativeFrom="column">
                  <wp:posOffset>103361</wp:posOffset>
                </wp:positionH>
                <wp:positionV relativeFrom="paragraph">
                  <wp:posOffset>1680641</wp:posOffset>
                </wp:positionV>
                <wp:extent cx="2892875" cy="1395648"/>
                <wp:effectExtent l="0" t="0" r="0" b="33655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875" cy="1395648"/>
                          <a:chOff x="-191961" y="-193687"/>
                          <a:chExt cx="2531110" cy="989140"/>
                        </a:xfrm>
                      </wpg:grpSpPr>
                      <wps:wsp>
                        <wps:cNvPr id="71" name="雲 71"/>
                        <wps:cNvSpPr/>
                        <wps:spPr>
                          <a:xfrm rot="463665">
                            <a:off x="550" y="-193687"/>
                            <a:ext cx="2166224" cy="989140"/>
                          </a:xfrm>
                          <a:prstGeom prst="cloud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テキスト ボックス 72"/>
                        <wps:cNvSpPr txBox="1"/>
                        <wps:spPr>
                          <a:xfrm>
                            <a:off x="-191961" y="-180943"/>
                            <a:ext cx="2531110" cy="371368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55C28" w:rsidRPr="00844139" w:rsidRDefault="00A55C28" w:rsidP="00844139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sz w:val="28"/>
                                </w:rPr>
                              </w:pPr>
                              <w:r w:rsidRPr="00844139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sz w:val="28"/>
                                </w:rPr>
                                <w:t>フ</w:t>
                              </w:r>
                              <w:r w:rsidR="00844139" w:rsidRPr="00844139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sz w:val="28"/>
                                </w:rPr>
                                <w:t>リーマーケット</w:t>
                              </w:r>
                              <w:r w:rsidRPr="00844139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sz w:val="28"/>
                                </w:rPr>
                                <w:t>開催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テキスト ボックス 73"/>
                        <wps:cNvSpPr txBox="1"/>
                        <wps:spPr>
                          <a:xfrm>
                            <a:off x="99845" y="50957"/>
                            <a:ext cx="2052141" cy="67906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</a:ln>
                          <a:effectLst/>
                        </wps:spPr>
                        <wps:txbx>
                          <w:txbxContent>
                            <w:p w:rsidR="00844139" w:rsidRPr="00844139" w:rsidRDefault="00A55C28" w:rsidP="00844139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</w:pPr>
                              <w:r w:rsidRPr="0084413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掘</w:t>
                              </w:r>
                              <w:r w:rsidR="00844139" w:rsidRPr="0084413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り出し物が見つかるかも！</w:t>
                              </w:r>
                            </w:p>
                            <w:p w:rsidR="00A55C28" w:rsidRPr="00844139" w:rsidRDefault="00844139" w:rsidP="00844139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</w:pPr>
                              <w:r w:rsidRPr="0084413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何があるか、探すのも</w:t>
                              </w:r>
                            </w:p>
                            <w:p w:rsidR="00844139" w:rsidRPr="00844139" w:rsidRDefault="00844139" w:rsidP="00844139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</w:pPr>
                              <w:r w:rsidRPr="0084413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ウキウキ♪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EF01C" id="グループ化 70" o:spid="_x0000_s1047" style="position:absolute;left:0;text-align:left;margin-left:8.15pt;margin-top:132.35pt;width:227.8pt;height:109.9pt;z-index:251841024;mso-width-relative:margin;mso-height-relative:margin" coordorigin="-1919,-1936" coordsize="25311,9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">
                <v:shape id="雲 71" o:spid="_x0000_s1048" style="position:absolute;left:5;top:-1936;width:21662;height:9890;rotation:506446fd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jlMMA&#10;AADbAAAADwAAAGRycy9kb3ducmV2LnhtbESPQWsCMRSE70L/Q3iF3jSrUFtWo5RC1YMgddv7Y/Pc&#10;rG5etkl0139vBKHHYWa+YebL3jbiQj7UjhWMRxkI4tLpmisFP8XX8B1EiMgaG8ek4EoBlounwRxz&#10;7Tr+pss+ViJBOOSowMTY5lKG0pDFMHItcfIOzluMSfpKao9dgttGTrJsKi3WnBYMtvRpqDztz1ZB&#10;djRb6n216tbr4vW3qHd/xVkq9fLcf8xAROrjf/jR3mgFb2O4f0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QjlM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70c0" strokeweight="2.25pt">
                  <v:path arrowok="t" o:connecttype="custom" o:connectlocs="235326,599368;108311,581120;347398,799074;291839,807798;826274,895034;792778,855194;1445503,795685;1432115,839395;1711367,525572;1874385,688963;2095922,351557;2023313,412829;1921721,124238;1925532,153179;1458089,90488;1495296,53578;1110240,108073;1128242,76246;702017,118880;767204,149745;206945,361517;195562,329026" o:connectangles="0,0,0,0,0,0,0,0,0,0,0,0,0,0,0,0,0,0,0,0,0,0"/>
                </v:shape>
                <v:shape id="テキスト ボックス 72" o:spid="_x0000_s1049" type="#_x0000_t202" style="position:absolute;left:-1919;top:-1809;width:25310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zMsIA&#10;AADbAAAADwAAAGRycy9kb3ducmV2LnhtbESPzarCMBSE94LvEI7gRjS1i2upRhFBrkv/Nu5Om2Nb&#10;bE5Kk6vVpzcXBJfDzHzDLFadqcWdWldZVjCdRCCIc6srLhScT9txAsJ5ZI21ZVLwJAerZb+3wFTb&#10;Bx/ofvSFCBB2KSoovW9SKV1ekkE3sQ1x8K62NeiDbAupW3wEuKllHEU/0mDFYaHEhjYl5bfjn1FA&#10;lyq+ZL+H02ubuCdl2T4ZjfZKDQfdeg7CU+e/4U97pxXMYvj/En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vMywgAAANsAAAAPAAAAAAAAAAAAAAAAAJgCAABkcnMvZG93&#10;bnJldi54bWxQSwUGAAAAAAQABAD1AAAAhwMAAAAA&#10;" filled="f" stroked="f" strokeweight="4.5pt">
                  <v:textbox>
                    <w:txbxContent>
                      <w:p w:rsidR="00A55C28" w:rsidRPr="00844139" w:rsidRDefault="00A55C28" w:rsidP="00844139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b/>
                            <w:sz w:val="28"/>
                          </w:rPr>
                        </w:pPr>
                        <w:r w:rsidRPr="00844139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sz w:val="28"/>
                          </w:rPr>
                          <w:t>フ</w:t>
                        </w:r>
                        <w:r w:rsidR="00844139" w:rsidRPr="00844139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sz w:val="28"/>
                          </w:rPr>
                          <w:t>リーマーケット</w:t>
                        </w:r>
                        <w:r w:rsidRPr="00844139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sz w:val="28"/>
                          </w:rPr>
                          <w:t>開催</w:t>
                        </w:r>
                      </w:p>
                    </w:txbxContent>
                  </v:textbox>
                </v:shape>
                <v:shape id="テキスト ボックス 73" o:spid="_x0000_s1050" type="#_x0000_t202" style="position:absolute;left:998;top:509;width:20521;height:6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WqcIA&#10;AADbAAAADwAAAGRycy9kb3ducmV2LnhtbESPzarCMBSE94LvEI5wN6KpClqqUUSQe5f+bdydNse2&#10;2JyUJlerT28EweUwM98wi1VrKnGjxpWWFYyGEQjizOqScwWn43YQg3AeWWNlmRQ8yMFq2e0sMNH2&#10;znu6HXwuAoRdggoK7+tESpcVZNANbU0cvIttDPogm1zqBu8Bbio5jqKpNFhyWCiwpk1B2fXwbxTQ&#10;uRyf09/98bmN3YPSdBf3+zulfnrteg7CU+u/4U/7TyuYTeD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lapwgAAANsAAAAPAAAAAAAAAAAAAAAAAJgCAABkcnMvZG93&#10;bnJldi54bWxQSwUGAAAAAAQABAD1AAAAhwMAAAAA&#10;" filled="f" stroked="f" strokeweight="4.5pt">
                  <v:textbox>
                    <w:txbxContent>
                      <w:p w:rsidR="00844139" w:rsidRPr="00844139" w:rsidRDefault="00A55C28" w:rsidP="00844139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</w:pPr>
                        <w:r w:rsidRPr="0084413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掘</w:t>
                        </w:r>
                        <w:r w:rsidR="00844139" w:rsidRPr="0084413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り出し物が見つかるかも！</w:t>
                        </w:r>
                      </w:p>
                      <w:p w:rsidR="00A55C28" w:rsidRPr="00844139" w:rsidRDefault="00844139" w:rsidP="00844139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</w:pPr>
                        <w:r w:rsidRPr="0084413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何があるか、探すのも</w:t>
                        </w:r>
                      </w:p>
                      <w:p w:rsidR="00844139" w:rsidRPr="00844139" w:rsidRDefault="00844139" w:rsidP="00844139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</w:pPr>
                        <w:r w:rsidRPr="0084413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ウキウキ♪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F4D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90176" behindDoc="0" locked="0" layoutInCell="1" allowOverlap="1" wp14:anchorId="2F922660" wp14:editId="14D70E9D">
            <wp:simplePos x="0" y="0"/>
            <wp:positionH relativeFrom="column">
              <wp:posOffset>4262887</wp:posOffset>
            </wp:positionH>
            <wp:positionV relativeFrom="paragraph">
              <wp:posOffset>1059455</wp:posOffset>
            </wp:positionV>
            <wp:extent cx="491227" cy="360000"/>
            <wp:effectExtent l="0" t="0" r="4445" b="2540"/>
            <wp:wrapNone/>
            <wp:docPr id="80" name="図 80" descr="C:\Users\shinko-fukaya2\AppData\Local\Microsoft\Windows\Temporary Internet Files\Content.IE5\WK0M2S4Z\publicdomainq-0002941uehvv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ko-fukaya2\AppData\Local\Microsoft\Windows\Temporary Internet Files\Content.IE5\WK0M2S4Z\publicdomainq-0002941uehvvr[1]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F4D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89152" behindDoc="0" locked="0" layoutInCell="1" allowOverlap="1" wp14:anchorId="1958596E" wp14:editId="6D6B93DF">
            <wp:simplePos x="0" y="0"/>
            <wp:positionH relativeFrom="column">
              <wp:posOffset>3467220</wp:posOffset>
            </wp:positionH>
            <wp:positionV relativeFrom="paragraph">
              <wp:posOffset>1468911</wp:posOffset>
            </wp:positionV>
            <wp:extent cx="437594" cy="540000"/>
            <wp:effectExtent l="0" t="0" r="635" b="0"/>
            <wp:wrapNone/>
            <wp:docPr id="79" name="図 79" descr="C:\Users\shinko-fukaya2\AppData\Local\Microsoft\Windows\Temporary Internet Files\Content.IE5\3PMU1E7O\publicdomainq-0007561mdikqq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ko-fukaya2\AppData\Local\Microsoft\Windows\Temporary Internet Files\Content.IE5\3PMU1E7O\publicdomainq-0007561mdikqq[1]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F4D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86080" behindDoc="0" locked="0" layoutInCell="1" allowOverlap="1" wp14:anchorId="5314B3B8" wp14:editId="5C3F6E49">
            <wp:simplePos x="0" y="0"/>
            <wp:positionH relativeFrom="column">
              <wp:posOffset>3703955</wp:posOffset>
            </wp:positionH>
            <wp:positionV relativeFrom="paragraph">
              <wp:posOffset>434975</wp:posOffset>
            </wp:positionV>
            <wp:extent cx="1134745" cy="534035"/>
            <wp:effectExtent l="0" t="0" r="8255" b="0"/>
            <wp:wrapNone/>
            <wp:docPr id="85" name="図 85" descr="C:\Users\shinko-fukaya2\AppData\Local\Microsoft\Windows\Temporary Internet Files\Content.IE5\SG9HMV1H\gatag-000113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nko-fukaya2\AppData\Local\Microsoft\Windows\Temporary Internet Files\Content.IE5\SG9HMV1H\gatag-00011384[1]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6E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88128" behindDoc="0" locked="0" layoutInCell="1" allowOverlap="1" wp14:anchorId="0876DB90" wp14:editId="52D1CC26">
            <wp:simplePos x="0" y="0"/>
            <wp:positionH relativeFrom="column">
              <wp:posOffset>320601</wp:posOffset>
            </wp:positionH>
            <wp:positionV relativeFrom="paragraph">
              <wp:posOffset>1240047</wp:posOffset>
            </wp:positionV>
            <wp:extent cx="696306" cy="360000"/>
            <wp:effectExtent l="0" t="0" r="0" b="2540"/>
            <wp:wrapNone/>
            <wp:docPr id="78" name="図 78" descr="C:\Users\shinko-fukaya2\AppData\Local\Microsoft\Windows\Temporary Internet Files\Content.IE5\2HWE14AZ\burger-15142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ko-fukaya2\AppData\Local\Microsoft\Windows\Temporary Internet Files\Content.IE5\2HWE14AZ\burger-151421_960_720[1]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6E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87104" behindDoc="0" locked="0" layoutInCell="1" allowOverlap="1" wp14:anchorId="5591A76B" wp14:editId="4FD09700">
            <wp:simplePos x="0" y="0"/>
            <wp:positionH relativeFrom="column">
              <wp:posOffset>2027388</wp:posOffset>
            </wp:positionH>
            <wp:positionV relativeFrom="paragraph">
              <wp:posOffset>524618</wp:posOffset>
            </wp:positionV>
            <wp:extent cx="613324" cy="360000"/>
            <wp:effectExtent l="38100" t="76200" r="34925" b="78740"/>
            <wp:wrapNone/>
            <wp:docPr id="29" name="図 29" descr="C:\Users\shinko-fukaya2\AppData\Local\Microsoft\Windows\Temporary Internet Files\Content.IE5\2HWE14AZ\publicdomainq-0008990pyjju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ko-fukaya2\AppData\Local\Microsoft\Windows\Temporary Internet Files\Content.IE5\2HWE14AZ\publicdomainq-0008990pyjjud[1]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3447">
                      <a:off x="0" y="0"/>
                      <a:ext cx="61332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6E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103DC0C2" wp14:editId="2C187937">
                <wp:simplePos x="0" y="0"/>
                <wp:positionH relativeFrom="column">
                  <wp:posOffset>517429</wp:posOffset>
                </wp:positionH>
                <wp:positionV relativeFrom="paragraph">
                  <wp:posOffset>386680</wp:posOffset>
                </wp:positionV>
                <wp:extent cx="1560830" cy="1121434"/>
                <wp:effectExtent l="0" t="0" r="0" b="254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112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93EB0" w:rsidRDefault="00D93EB0" w:rsidP="00D93EB0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カレー焼きそば</w:t>
                            </w:r>
                          </w:p>
                          <w:p w:rsidR="00D93EB0" w:rsidRDefault="00D93EB0" w:rsidP="00D93EB0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ねぎ餃子</w:t>
                            </w:r>
                          </w:p>
                          <w:p w:rsidR="00D93EB0" w:rsidRDefault="00D93EB0" w:rsidP="00D93EB0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深谷ねぎバーガー</w:t>
                            </w:r>
                          </w:p>
                          <w:p w:rsidR="0092296E" w:rsidRPr="00D93EB0" w:rsidRDefault="0092296E" w:rsidP="00D93EB0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ホルモン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C0C2" id="テキスト ボックス 28" o:spid="_x0000_s1051" type="#_x0000_t202" style="position:absolute;left:0;text-align:left;margin-left:40.75pt;margin-top:30.45pt;width:122.9pt;height:88.3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" filled="f" stroked="f" strokeweight=".5pt">
                <v:textbox>
                  <w:txbxContent>
                    <w:p w:rsidR="00D93EB0" w:rsidRDefault="00D93EB0" w:rsidP="00D93EB0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カレー焼きそば</w:t>
                      </w:r>
                    </w:p>
                    <w:p w:rsidR="00D93EB0" w:rsidRDefault="00D93EB0" w:rsidP="00D93EB0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ねぎ餃子</w:t>
                      </w:r>
                    </w:p>
                    <w:p w:rsidR="00D93EB0" w:rsidRDefault="00D93EB0" w:rsidP="00D93EB0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深谷ねぎバーガー</w:t>
                      </w:r>
                    </w:p>
                    <w:p w:rsidR="0092296E" w:rsidRPr="00D93EB0" w:rsidRDefault="0092296E" w:rsidP="00D93EB0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ホルモン</w:t>
                      </w:r>
                    </w:p>
                  </w:txbxContent>
                </v:textbox>
              </v:shape>
            </w:pict>
          </mc:Fallback>
        </mc:AlternateContent>
      </w:r>
      <w:r w:rsidR="0092296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1EF094C" wp14:editId="0A448C0B">
                <wp:simplePos x="0" y="0"/>
                <wp:positionH relativeFrom="column">
                  <wp:posOffset>391795</wp:posOffset>
                </wp:positionH>
                <wp:positionV relativeFrom="paragraph">
                  <wp:posOffset>306070</wp:posOffset>
                </wp:positionV>
                <wp:extent cx="1788160" cy="1256665"/>
                <wp:effectExtent l="19050" t="0" r="21590" b="19685"/>
                <wp:wrapNone/>
                <wp:docPr id="59" name="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665">
                          <a:off x="0" y="0"/>
                          <a:ext cx="1788160" cy="1256665"/>
                        </a:xfrm>
                        <a:prstGeom prst="cloud">
                          <a:avLst/>
                        </a:prstGeom>
                        <a:noFill/>
                        <a:ln w="28575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35476" id="雲 59" o:spid="_x0000_s1026" style="position:absolute;left:0;text-align:left;margin-left:30.85pt;margin-top:24.1pt;width:140.8pt;height:98.95pt;rotation:506446fd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0" strokeweight="2.25pt">
                <v:path arrowok="t" o:connecttype="custom" o:connectlocs="194255,761475;89408,738291;286768,1015193;240905,1026276;682067,1137107;654417,1086492;1193224,1010888;1182172,1066420;1412688,667720;1547255,875302;1730128,446640;1670191,524483;1586330,157839;1589476,194609;1203614,114962;1234327,68069;916473,137302;931333,96868;579496,151033;633307,190245;170827,459294;161431,418016" o:connectangles="0,0,0,0,0,0,0,0,0,0,0,0,0,0,0,0,0,0,0,0,0,0"/>
              </v:shape>
            </w:pict>
          </mc:Fallback>
        </mc:AlternateContent>
      </w:r>
      <w:r w:rsidR="00270959">
        <w:rPr>
          <w:rFonts w:ascii="HGP創英角ﾎﾟｯﾌﾟ体" w:eastAsia="HGP創英角ﾎﾟｯﾌﾟ体" w:hAnsi="HGP創英角ﾎﾟｯﾌﾟ体" w:hint="eastAsia"/>
          <w:b/>
          <w:noProof/>
          <w:color w:val="92D05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02BD36E6" wp14:editId="2FEFD22C">
                <wp:simplePos x="0" y="0"/>
                <wp:positionH relativeFrom="column">
                  <wp:posOffset>-5460365</wp:posOffset>
                </wp:positionH>
                <wp:positionV relativeFrom="paragraph">
                  <wp:posOffset>4117340</wp:posOffset>
                </wp:positionV>
                <wp:extent cx="5170805" cy="2332990"/>
                <wp:effectExtent l="0" t="0" r="10795" b="10160"/>
                <wp:wrapNone/>
                <wp:docPr id="38" name="台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805" cy="2332990"/>
                        </a:xfrm>
                        <a:prstGeom prst="trapezoid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CAB3" id="台形 38" o:spid="_x0000_s1026" style="position:absolute;left:0;text-align:left;margin-left:-429.95pt;margin-top:324.2pt;width:407.15pt;height:183.7pt;z-index:-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0805,233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" path="m,2332990l583248,,4587558,r583247,2332990l,2332990xe" fillcolor="#cfc" strokecolor="#385d8a" strokeweight="2pt">
                <v:path arrowok="t" o:connecttype="custom" o:connectlocs="0,2332990;583248,0;4587558,0;5170805,2332990;0,2332990" o:connectangles="0,0,0,0,0"/>
              </v:shape>
            </w:pict>
          </mc:Fallback>
        </mc:AlternateContent>
      </w:r>
      <w:bookmarkEnd w:id="1"/>
    </w:p>
    <w:sectPr w:rsidR="00E040EA" w:rsidRPr="00E040EA" w:rsidSect="00AA016B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EF8" w:rsidRDefault="005B3EF8" w:rsidP="00995DBB">
      <w:r>
        <w:separator/>
      </w:r>
    </w:p>
  </w:endnote>
  <w:endnote w:type="continuationSeparator" w:id="0">
    <w:p w:rsidR="005B3EF8" w:rsidRDefault="005B3EF8" w:rsidP="00995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EF8" w:rsidRDefault="005B3EF8" w:rsidP="00995DBB">
      <w:r>
        <w:separator/>
      </w:r>
    </w:p>
  </w:footnote>
  <w:footnote w:type="continuationSeparator" w:id="0">
    <w:p w:rsidR="005B3EF8" w:rsidRDefault="005B3EF8" w:rsidP="00995D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E4A0F"/>
    <w:multiLevelType w:val="hybridMultilevel"/>
    <w:tmpl w:val="2D9C4960"/>
    <w:lvl w:ilvl="0" w:tplc="F9CA69C6">
      <w:numFmt w:val="bullet"/>
      <w:lvlText w:val="●"/>
      <w:lvlJc w:val="left"/>
      <w:pPr>
        <w:ind w:left="360" w:hanging="360"/>
      </w:pPr>
      <w:rPr>
        <w:rFonts w:ascii="HGS創英角ﾎﾟｯﾌﾟ体" w:eastAsia="HGS創英角ﾎﾟｯﾌﾟ体" w:hAnsi="HGS創英角ﾎﾟｯﾌﾟ体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62"/>
    <w:rsid w:val="00010E83"/>
    <w:rsid w:val="00010F9C"/>
    <w:rsid w:val="00012B2D"/>
    <w:rsid w:val="0005241F"/>
    <w:rsid w:val="00055D6A"/>
    <w:rsid w:val="000830FD"/>
    <w:rsid w:val="000A5735"/>
    <w:rsid w:val="000B294B"/>
    <w:rsid w:val="000C1FEE"/>
    <w:rsid w:val="000C5BCE"/>
    <w:rsid w:val="000D726C"/>
    <w:rsid w:val="000F52DA"/>
    <w:rsid w:val="00110203"/>
    <w:rsid w:val="00117B2E"/>
    <w:rsid w:val="00143B5E"/>
    <w:rsid w:val="00146F62"/>
    <w:rsid w:val="00166B1F"/>
    <w:rsid w:val="001675EE"/>
    <w:rsid w:val="00194A6D"/>
    <w:rsid w:val="001A03BD"/>
    <w:rsid w:val="001A5FF1"/>
    <w:rsid w:val="001D13E1"/>
    <w:rsid w:val="001F00FF"/>
    <w:rsid w:val="00202300"/>
    <w:rsid w:val="00203E5D"/>
    <w:rsid w:val="00220ADC"/>
    <w:rsid w:val="002257E3"/>
    <w:rsid w:val="00227192"/>
    <w:rsid w:val="00246955"/>
    <w:rsid w:val="00266A23"/>
    <w:rsid w:val="00270959"/>
    <w:rsid w:val="00270FEB"/>
    <w:rsid w:val="002812F7"/>
    <w:rsid w:val="0028668A"/>
    <w:rsid w:val="00291680"/>
    <w:rsid w:val="00297359"/>
    <w:rsid w:val="002978C8"/>
    <w:rsid w:val="002A5442"/>
    <w:rsid w:val="002A624E"/>
    <w:rsid w:val="002A721D"/>
    <w:rsid w:val="002B0914"/>
    <w:rsid w:val="00326372"/>
    <w:rsid w:val="00343A20"/>
    <w:rsid w:val="00355E73"/>
    <w:rsid w:val="00355F72"/>
    <w:rsid w:val="00376677"/>
    <w:rsid w:val="003C32FD"/>
    <w:rsid w:val="003C3DA6"/>
    <w:rsid w:val="003D303E"/>
    <w:rsid w:val="003D4818"/>
    <w:rsid w:val="003D59C3"/>
    <w:rsid w:val="00417874"/>
    <w:rsid w:val="004223F9"/>
    <w:rsid w:val="004244C5"/>
    <w:rsid w:val="00425CA5"/>
    <w:rsid w:val="00440FCF"/>
    <w:rsid w:val="00442B31"/>
    <w:rsid w:val="00463BEA"/>
    <w:rsid w:val="00466F1A"/>
    <w:rsid w:val="0046716B"/>
    <w:rsid w:val="004851BD"/>
    <w:rsid w:val="004966AA"/>
    <w:rsid w:val="004A3CFA"/>
    <w:rsid w:val="004D0057"/>
    <w:rsid w:val="004D3001"/>
    <w:rsid w:val="004D5394"/>
    <w:rsid w:val="004D7602"/>
    <w:rsid w:val="004E6C05"/>
    <w:rsid w:val="00501D62"/>
    <w:rsid w:val="005020ED"/>
    <w:rsid w:val="00505D7A"/>
    <w:rsid w:val="00512489"/>
    <w:rsid w:val="00515AEF"/>
    <w:rsid w:val="00517B48"/>
    <w:rsid w:val="0053372F"/>
    <w:rsid w:val="00537084"/>
    <w:rsid w:val="005500CD"/>
    <w:rsid w:val="0056507B"/>
    <w:rsid w:val="005877EA"/>
    <w:rsid w:val="0059795E"/>
    <w:rsid w:val="005A2C43"/>
    <w:rsid w:val="005A4726"/>
    <w:rsid w:val="005B3EF8"/>
    <w:rsid w:val="005C0F84"/>
    <w:rsid w:val="005D2D13"/>
    <w:rsid w:val="005E5327"/>
    <w:rsid w:val="005E68DF"/>
    <w:rsid w:val="005F0856"/>
    <w:rsid w:val="005F201D"/>
    <w:rsid w:val="005F2A54"/>
    <w:rsid w:val="006027DC"/>
    <w:rsid w:val="006150D4"/>
    <w:rsid w:val="00620089"/>
    <w:rsid w:val="006326DF"/>
    <w:rsid w:val="0063780E"/>
    <w:rsid w:val="00653A6A"/>
    <w:rsid w:val="00655DDD"/>
    <w:rsid w:val="006563CE"/>
    <w:rsid w:val="00683BA6"/>
    <w:rsid w:val="006B1EB9"/>
    <w:rsid w:val="006B2A66"/>
    <w:rsid w:val="006F4D0B"/>
    <w:rsid w:val="00706D35"/>
    <w:rsid w:val="00732C3F"/>
    <w:rsid w:val="00735D0F"/>
    <w:rsid w:val="007368CC"/>
    <w:rsid w:val="00785191"/>
    <w:rsid w:val="007901D6"/>
    <w:rsid w:val="007B01AC"/>
    <w:rsid w:val="007B3CD1"/>
    <w:rsid w:val="007B3D91"/>
    <w:rsid w:val="00815252"/>
    <w:rsid w:val="00844139"/>
    <w:rsid w:val="00847FFD"/>
    <w:rsid w:val="008708B4"/>
    <w:rsid w:val="00873292"/>
    <w:rsid w:val="00882D3C"/>
    <w:rsid w:val="00890CBD"/>
    <w:rsid w:val="008A0EB9"/>
    <w:rsid w:val="008B1137"/>
    <w:rsid w:val="008B6462"/>
    <w:rsid w:val="008C0B1E"/>
    <w:rsid w:val="008D5A01"/>
    <w:rsid w:val="008E2157"/>
    <w:rsid w:val="0090260E"/>
    <w:rsid w:val="0091736B"/>
    <w:rsid w:val="0092296E"/>
    <w:rsid w:val="009241F0"/>
    <w:rsid w:val="0094238D"/>
    <w:rsid w:val="00960839"/>
    <w:rsid w:val="00964021"/>
    <w:rsid w:val="009766B1"/>
    <w:rsid w:val="00980483"/>
    <w:rsid w:val="00995DBB"/>
    <w:rsid w:val="009A4A6D"/>
    <w:rsid w:val="009B415F"/>
    <w:rsid w:val="009D30BE"/>
    <w:rsid w:val="009D30D1"/>
    <w:rsid w:val="009E4D3F"/>
    <w:rsid w:val="009F5530"/>
    <w:rsid w:val="00A0309A"/>
    <w:rsid w:val="00A10E7A"/>
    <w:rsid w:val="00A2310F"/>
    <w:rsid w:val="00A55C28"/>
    <w:rsid w:val="00A6574A"/>
    <w:rsid w:val="00A7323F"/>
    <w:rsid w:val="00A741B1"/>
    <w:rsid w:val="00A7545C"/>
    <w:rsid w:val="00A82DEF"/>
    <w:rsid w:val="00AA016B"/>
    <w:rsid w:val="00AB544C"/>
    <w:rsid w:val="00AC2F4D"/>
    <w:rsid w:val="00AC34DE"/>
    <w:rsid w:val="00AC79E9"/>
    <w:rsid w:val="00AD0E0D"/>
    <w:rsid w:val="00B0216A"/>
    <w:rsid w:val="00B0782D"/>
    <w:rsid w:val="00B12529"/>
    <w:rsid w:val="00B21B2F"/>
    <w:rsid w:val="00B865F6"/>
    <w:rsid w:val="00B964E1"/>
    <w:rsid w:val="00BB6151"/>
    <w:rsid w:val="00BC6BFF"/>
    <w:rsid w:val="00BC735C"/>
    <w:rsid w:val="00BD4496"/>
    <w:rsid w:val="00BE0D67"/>
    <w:rsid w:val="00BE432E"/>
    <w:rsid w:val="00BE6EF1"/>
    <w:rsid w:val="00C21F1C"/>
    <w:rsid w:val="00C241AC"/>
    <w:rsid w:val="00C51AAB"/>
    <w:rsid w:val="00C602B1"/>
    <w:rsid w:val="00C85997"/>
    <w:rsid w:val="00C9242F"/>
    <w:rsid w:val="00CA2398"/>
    <w:rsid w:val="00CA2949"/>
    <w:rsid w:val="00CA4599"/>
    <w:rsid w:val="00CB3D83"/>
    <w:rsid w:val="00CB5F3C"/>
    <w:rsid w:val="00CD050A"/>
    <w:rsid w:val="00CF01A6"/>
    <w:rsid w:val="00D3785C"/>
    <w:rsid w:val="00D4585D"/>
    <w:rsid w:val="00D62096"/>
    <w:rsid w:val="00D826E7"/>
    <w:rsid w:val="00D84642"/>
    <w:rsid w:val="00D84F19"/>
    <w:rsid w:val="00D91CFF"/>
    <w:rsid w:val="00D93EB0"/>
    <w:rsid w:val="00DB2AD5"/>
    <w:rsid w:val="00DB4BA6"/>
    <w:rsid w:val="00DC03BA"/>
    <w:rsid w:val="00DC369B"/>
    <w:rsid w:val="00DC62C0"/>
    <w:rsid w:val="00DD139B"/>
    <w:rsid w:val="00DD6EB6"/>
    <w:rsid w:val="00DE5966"/>
    <w:rsid w:val="00DF6407"/>
    <w:rsid w:val="00E014ED"/>
    <w:rsid w:val="00E034B5"/>
    <w:rsid w:val="00E03DC2"/>
    <w:rsid w:val="00E040EA"/>
    <w:rsid w:val="00E26261"/>
    <w:rsid w:val="00E26352"/>
    <w:rsid w:val="00E345BD"/>
    <w:rsid w:val="00E47397"/>
    <w:rsid w:val="00E47AB6"/>
    <w:rsid w:val="00E609B1"/>
    <w:rsid w:val="00E7199E"/>
    <w:rsid w:val="00E9112E"/>
    <w:rsid w:val="00EB28C8"/>
    <w:rsid w:val="00EB2C0C"/>
    <w:rsid w:val="00EB6527"/>
    <w:rsid w:val="00EC0663"/>
    <w:rsid w:val="00EE3729"/>
    <w:rsid w:val="00EF2298"/>
    <w:rsid w:val="00EF25A8"/>
    <w:rsid w:val="00F0293D"/>
    <w:rsid w:val="00F10054"/>
    <w:rsid w:val="00F16A2B"/>
    <w:rsid w:val="00F17E35"/>
    <w:rsid w:val="00F2131D"/>
    <w:rsid w:val="00F231C3"/>
    <w:rsid w:val="00F425DB"/>
    <w:rsid w:val="00F5064C"/>
    <w:rsid w:val="00F719BE"/>
    <w:rsid w:val="00F72335"/>
    <w:rsid w:val="00F77A4D"/>
    <w:rsid w:val="00F8470A"/>
    <w:rsid w:val="00F95C1D"/>
    <w:rsid w:val="00FA4871"/>
    <w:rsid w:val="00FB3EBA"/>
    <w:rsid w:val="00FB4E3C"/>
    <w:rsid w:val="00FD3F91"/>
    <w:rsid w:val="00FD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5:docId w15:val="{7D64C6F7-75F4-4730-B566-A37D8C73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CD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4BA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0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90CB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CA2949"/>
  </w:style>
  <w:style w:type="character" w:customStyle="1" w:styleId="a7">
    <w:name w:val="日付 (文字)"/>
    <w:basedOn w:val="a0"/>
    <w:link w:val="a6"/>
    <w:uiPriority w:val="99"/>
    <w:semiHidden/>
    <w:rsid w:val="00CA2949"/>
    <w:rPr>
      <w:kern w:val="2"/>
      <w:sz w:val="21"/>
      <w:szCs w:val="24"/>
    </w:rPr>
  </w:style>
  <w:style w:type="table" w:styleId="1">
    <w:name w:val="Light Shading Accent 6"/>
    <w:basedOn w:val="a1"/>
    <w:uiPriority w:val="60"/>
    <w:rsid w:val="0063780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">
    <w:name w:val="Light List Accent 5"/>
    <w:basedOn w:val="a1"/>
    <w:uiPriority w:val="61"/>
    <w:rsid w:val="0046716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8">
    <w:name w:val="header"/>
    <w:basedOn w:val="a"/>
    <w:link w:val="a9"/>
    <w:uiPriority w:val="99"/>
    <w:unhideWhenUsed/>
    <w:rsid w:val="00995DB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995DBB"/>
    <w:rPr>
      <w:kern w:val="2"/>
      <w:sz w:val="21"/>
      <w:szCs w:val="24"/>
    </w:rPr>
  </w:style>
  <w:style w:type="paragraph" w:styleId="aa">
    <w:name w:val="footer"/>
    <w:basedOn w:val="a"/>
    <w:link w:val="ab"/>
    <w:uiPriority w:val="99"/>
    <w:unhideWhenUsed/>
    <w:rsid w:val="00995DB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995DB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w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1.wdp"/><Relationship Id="rId33" Type="http://schemas.microsoft.com/office/2007/relationships/hdphoto" Target="media/hdphoto2.wdp"/><Relationship Id="rId38" Type="http://schemas.openxmlformats.org/officeDocument/2006/relationships/image" Target="media/image29.wmf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2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image" Target="media/image36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5.wmf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ko%20fukaya2\AppData\Roaming\Microsoft\Templates\&#36939;&#21205;&#20250;&#12503;&#12525;&#12464;&#12521;&#12512;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00EC8-BD35-45F3-BA21-C8B973C24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運動会プログラム</Template>
  <TotalTime>582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Corp.</Company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shinko fukaya2</dc:creator>
  <cp:lastModifiedBy>fukata-n3</cp:lastModifiedBy>
  <cp:revision>26</cp:revision>
  <cp:lastPrinted>2019-04-12T11:57:00Z</cp:lastPrinted>
  <dcterms:created xsi:type="dcterms:W3CDTF">2018-03-30T10:49:00Z</dcterms:created>
  <dcterms:modified xsi:type="dcterms:W3CDTF">2019-04-13T06:32:00Z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TC010570791041</vt:lpwstr>
  </property>
</Properties>
</file>